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376A" w14:textId="77777777" w:rsidR="00BB5765" w:rsidRPr="00BC4BCF" w:rsidRDefault="007831FE" w:rsidP="00D47FD0">
      <w:pPr>
        <w:rPr>
          <w:rFonts w:asciiTheme="majorEastAsia" w:eastAsiaTheme="majorEastAsia" w:hAnsiTheme="majorEastAsia"/>
          <w:sz w:val="24"/>
          <w:szCs w:val="24"/>
        </w:rPr>
      </w:pPr>
      <w:r w:rsidRPr="00BC4BCF">
        <w:rPr>
          <w:rFonts w:asciiTheme="majorEastAsia" w:eastAsiaTheme="majorEastAsia" w:hAnsiTheme="majorEastAsia" w:hint="eastAsia"/>
          <w:w w:val="95"/>
        </w:rPr>
        <w:t xml:space="preserve">　</w:t>
      </w:r>
      <w:r w:rsidRPr="00BC4BCF">
        <w:rPr>
          <w:rFonts w:asciiTheme="majorEastAsia" w:eastAsiaTheme="majorEastAsia" w:hAnsiTheme="majorEastAsia" w:hint="eastAsia"/>
          <w:sz w:val="24"/>
          <w:szCs w:val="24"/>
        </w:rPr>
        <w:t>別紙</w:t>
      </w:r>
    </w:p>
    <w:p w14:paraId="14B3AECF" w14:textId="77777777" w:rsidR="007831FE" w:rsidRPr="00BC4BCF" w:rsidRDefault="007831FE" w:rsidP="007831FE">
      <w:pPr>
        <w:spacing w:before="130" w:after="70"/>
        <w:rPr>
          <w:rFonts w:asciiTheme="majorEastAsia" w:eastAsiaTheme="majorEastAsia" w:hAnsiTheme="majorEastAsia"/>
          <w:spacing w:val="2"/>
          <w:sz w:val="32"/>
          <w:szCs w:val="32"/>
        </w:rPr>
      </w:pPr>
      <w:r w:rsidRPr="00BC4BCF">
        <w:rPr>
          <w:rFonts w:asciiTheme="majorEastAsia" w:eastAsiaTheme="majorEastAsia" w:hAnsiTheme="majorEastAsia" w:hint="eastAsia"/>
          <w:sz w:val="30"/>
          <w:szCs w:val="30"/>
        </w:rPr>
        <w:t xml:space="preserve">　　　　　　　　　</w:t>
      </w:r>
      <w:r w:rsidRPr="00BC4BCF">
        <w:rPr>
          <w:rFonts w:asciiTheme="majorEastAsia" w:eastAsiaTheme="majorEastAsia" w:hAnsiTheme="majorEastAsia" w:hint="eastAsia"/>
          <w:w w:val="90"/>
          <w:sz w:val="30"/>
          <w:szCs w:val="30"/>
        </w:rPr>
        <w:t xml:space="preserve">　</w:t>
      </w:r>
      <w:r w:rsidR="00FD4BFA" w:rsidRPr="00BC4BCF">
        <w:rPr>
          <w:rFonts w:asciiTheme="majorEastAsia" w:eastAsiaTheme="majorEastAsia" w:hAnsiTheme="majorEastAsia" w:hint="eastAsia"/>
          <w:spacing w:val="2"/>
          <w:sz w:val="32"/>
          <w:szCs w:val="32"/>
        </w:rPr>
        <w:t>長洲町</w:t>
      </w:r>
      <w:r w:rsidRPr="00BC4BCF">
        <w:rPr>
          <w:rFonts w:asciiTheme="majorEastAsia" w:eastAsiaTheme="majorEastAsia" w:hAnsiTheme="majorEastAsia" w:hint="eastAsia"/>
          <w:spacing w:val="2"/>
          <w:sz w:val="32"/>
          <w:szCs w:val="32"/>
        </w:rPr>
        <w:t>空家</w:t>
      </w:r>
      <w:r w:rsidRPr="00BC4BCF">
        <w:rPr>
          <w:rFonts w:asciiTheme="majorEastAsia" w:eastAsiaTheme="majorEastAsia" w:hAnsiTheme="majorEastAsia" w:hint="eastAsia"/>
          <w:spacing w:val="-20"/>
          <w:sz w:val="32"/>
          <w:szCs w:val="32"/>
        </w:rPr>
        <w:t>バ</w:t>
      </w:r>
      <w:r w:rsidRPr="00BC4BCF">
        <w:rPr>
          <w:rFonts w:asciiTheme="majorEastAsia" w:eastAsiaTheme="majorEastAsia" w:hAnsiTheme="majorEastAsia" w:hint="eastAsia"/>
          <w:spacing w:val="-14"/>
          <w:sz w:val="32"/>
          <w:szCs w:val="32"/>
        </w:rPr>
        <w:t>ン</w:t>
      </w:r>
      <w:r w:rsidRPr="00BC4BCF">
        <w:rPr>
          <w:rFonts w:asciiTheme="majorEastAsia" w:eastAsiaTheme="majorEastAsia" w:hAnsiTheme="majorEastAsia" w:hint="eastAsia"/>
          <w:spacing w:val="-20"/>
          <w:sz w:val="32"/>
          <w:szCs w:val="32"/>
        </w:rPr>
        <w:t>ク</w:t>
      </w:r>
      <w:r w:rsidRPr="00BC4BCF">
        <w:rPr>
          <w:rFonts w:asciiTheme="majorEastAsia" w:eastAsiaTheme="majorEastAsia" w:hAnsiTheme="majorEastAsia" w:hint="eastAsia"/>
          <w:spacing w:val="2"/>
          <w:sz w:val="32"/>
          <w:szCs w:val="32"/>
        </w:rPr>
        <w:t>登</w:t>
      </w:r>
      <w:r w:rsidRPr="00BC4BCF">
        <w:rPr>
          <w:rFonts w:asciiTheme="majorEastAsia" w:eastAsiaTheme="majorEastAsia" w:hAnsiTheme="majorEastAsia" w:hint="eastAsia"/>
          <w:spacing w:val="-20"/>
          <w:sz w:val="32"/>
          <w:szCs w:val="32"/>
        </w:rPr>
        <w:t>録カ</w:t>
      </w:r>
      <w:r w:rsidRPr="00BC4BCF">
        <w:rPr>
          <w:rFonts w:asciiTheme="majorEastAsia" w:eastAsiaTheme="majorEastAsia" w:hAnsiTheme="majorEastAsia" w:hint="eastAsia"/>
          <w:spacing w:val="-40"/>
          <w:sz w:val="32"/>
          <w:szCs w:val="32"/>
        </w:rPr>
        <w:t>ー</w:t>
      </w:r>
      <w:r w:rsidRPr="00BC4BCF">
        <w:rPr>
          <w:rFonts w:asciiTheme="majorEastAsia" w:eastAsiaTheme="majorEastAsia" w:hAnsiTheme="majorEastAsia" w:hint="eastAsia"/>
          <w:spacing w:val="-20"/>
          <w:sz w:val="32"/>
          <w:szCs w:val="32"/>
        </w:rPr>
        <w:t>ド</w:t>
      </w:r>
      <w:r w:rsidRPr="00BC4BCF">
        <w:rPr>
          <w:rFonts w:asciiTheme="majorEastAsia" w:eastAsiaTheme="majorEastAsia" w:hAnsiTheme="majorEastAsia" w:hint="eastAsia"/>
          <w:spacing w:val="2"/>
          <w:sz w:val="32"/>
          <w:szCs w:val="32"/>
        </w:rPr>
        <w:t xml:space="preserve">　</w:t>
      </w:r>
      <w:r w:rsidRPr="00BC4BCF">
        <w:rPr>
          <w:rFonts w:asciiTheme="majorEastAsia" w:eastAsiaTheme="majorEastAsia" w:hAnsiTheme="majorEastAsia" w:hint="eastAsia"/>
          <w:spacing w:val="2"/>
          <w:w w:val="97"/>
          <w:sz w:val="32"/>
          <w:szCs w:val="32"/>
        </w:rPr>
        <w:t xml:space="preserve">　</w:t>
      </w:r>
      <w:r w:rsidRPr="00BC4BCF">
        <w:rPr>
          <w:rFonts w:asciiTheme="majorEastAsia" w:eastAsiaTheme="majorEastAsia" w:hAnsiTheme="majorEastAsia"/>
          <w:spacing w:val="-1"/>
          <w:position w:val="-4"/>
          <w:sz w:val="18"/>
          <w:szCs w:val="18"/>
        </w:rPr>
        <w:t>(</w:t>
      </w:r>
      <w:r w:rsidRPr="00BC4BCF">
        <w:rPr>
          <w:rFonts w:asciiTheme="majorEastAsia" w:eastAsiaTheme="majorEastAsia" w:hAnsiTheme="majorEastAsia" w:hint="eastAsia"/>
          <w:spacing w:val="-1"/>
          <w:position w:val="-4"/>
          <w:sz w:val="18"/>
          <w:szCs w:val="18"/>
        </w:rPr>
        <w:t>太枠内のみ記</w:t>
      </w:r>
      <w:r w:rsidRPr="00BC4BCF">
        <w:rPr>
          <w:rFonts w:asciiTheme="majorEastAsia" w:eastAsiaTheme="majorEastAsia" w:hAnsiTheme="majorEastAsia" w:hint="eastAsia"/>
          <w:spacing w:val="-14"/>
          <w:position w:val="-4"/>
          <w:sz w:val="18"/>
          <w:szCs w:val="18"/>
        </w:rPr>
        <w:t>入して</w:t>
      </w:r>
      <w:r w:rsidRPr="00BC4BCF">
        <w:rPr>
          <w:rFonts w:asciiTheme="majorEastAsia" w:eastAsiaTheme="majorEastAsia" w:hAnsiTheme="majorEastAsia" w:hint="eastAsia"/>
          <w:spacing w:val="-30"/>
          <w:position w:val="-4"/>
          <w:sz w:val="18"/>
          <w:szCs w:val="18"/>
        </w:rPr>
        <w:t>く</w:t>
      </w:r>
      <w:r w:rsidRPr="00BC4BCF">
        <w:rPr>
          <w:rFonts w:asciiTheme="majorEastAsia" w:eastAsiaTheme="majorEastAsia" w:hAnsiTheme="majorEastAsia" w:hint="eastAsia"/>
          <w:spacing w:val="-14"/>
          <w:position w:val="-4"/>
          <w:sz w:val="18"/>
          <w:szCs w:val="18"/>
        </w:rPr>
        <w:t>ださ</w:t>
      </w:r>
      <w:r w:rsidRPr="00BC4BCF">
        <w:rPr>
          <w:rFonts w:asciiTheme="majorEastAsia" w:eastAsiaTheme="majorEastAsia" w:hAnsiTheme="majorEastAsia" w:hint="eastAsia"/>
          <w:position w:val="-4"/>
          <w:sz w:val="18"/>
          <w:szCs w:val="18"/>
        </w:rPr>
        <w:t>い</w:t>
      </w:r>
      <w:r w:rsidRPr="00BC4BCF">
        <w:rPr>
          <w:rFonts w:asciiTheme="majorEastAsia" w:eastAsiaTheme="majorEastAsia" w:hAnsiTheme="majorEastAsia" w:hint="eastAsia"/>
          <w:spacing w:val="-28"/>
          <w:kern w:val="0"/>
          <w:position w:val="-4"/>
          <w:sz w:val="18"/>
          <w:szCs w:val="18"/>
        </w:rPr>
        <w:t>。</w:t>
      </w:r>
      <w:r w:rsidRPr="00BC4BCF">
        <w:rPr>
          <w:rFonts w:asciiTheme="majorEastAsia" w:eastAsiaTheme="majorEastAsia" w:hAnsiTheme="majorEastAsia" w:hint="eastAsia"/>
          <w:spacing w:val="-1"/>
          <w:kern w:val="0"/>
          <w:position w:val="-4"/>
          <w:sz w:val="18"/>
          <w:szCs w:val="18"/>
        </w:rPr>
        <w:t>）</w:t>
      </w:r>
    </w:p>
    <w:tbl>
      <w:tblPr>
        <w:tblStyle w:val="a7"/>
        <w:tblW w:w="0" w:type="auto"/>
        <w:tblInd w:w="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  <w:gridCol w:w="422"/>
        <w:gridCol w:w="410"/>
        <w:gridCol w:w="347"/>
        <w:gridCol w:w="1313"/>
        <w:gridCol w:w="1690"/>
        <w:gridCol w:w="380"/>
        <w:gridCol w:w="940"/>
        <w:gridCol w:w="1714"/>
        <w:gridCol w:w="2530"/>
      </w:tblGrid>
      <w:tr w:rsidR="00633915" w:rsidRPr="00BC4BCF" w14:paraId="51D1E54B" w14:textId="77777777" w:rsidTr="00B65423">
        <w:trPr>
          <w:trHeight w:val="432"/>
        </w:trPr>
        <w:tc>
          <w:tcPr>
            <w:tcW w:w="2858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5F1BF" w14:textId="77777777" w:rsidR="00633915" w:rsidRPr="00BC4BCF" w:rsidRDefault="00633915" w:rsidP="00633915">
            <w:pPr>
              <w:spacing w:line="240" w:lineRule="exac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w w:val="75"/>
                <w:sz w:val="22"/>
                <w:lang w:eastAsia="zh-CN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登録番号</w:t>
            </w:r>
            <w:r w:rsidRPr="00BC4BCF">
              <w:rPr>
                <w:rFonts w:asciiTheme="majorEastAsia" w:eastAsiaTheme="majorEastAsia" w:hAnsiTheme="majorEastAsia" w:hint="eastAsia"/>
                <w:w w:val="85"/>
                <w:sz w:val="22"/>
                <w:lang w:eastAsia="zh-CN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第　　　</w:t>
            </w:r>
            <w:r w:rsidRPr="00BC4BCF">
              <w:rPr>
                <w:rFonts w:asciiTheme="majorEastAsia" w:eastAsiaTheme="majorEastAsia" w:hAnsiTheme="majorEastAsia" w:hint="eastAsia"/>
                <w:w w:val="170"/>
                <w:sz w:val="22"/>
                <w:lang w:eastAsia="zh-CN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号</w:t>
            </w:r>
          </w:p>
        </w:tc>
        <w:tc>
          <w:tcPr>
            <w:tcW w:w="301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80F38" w14:textId="77777777" w:rsidR="00633915" w:rsidRPr="00BC4BCF" w:rsidRDefault="00633915" w:rsidP="00633915">
            <w:pPr>
              <w:spacing w:line="240" w:lineRule="exact"/>
              <w:ind w:left="20" w:right="20"/>
              <w:jc w:val="distribute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売却又は賃貸の別</w:t>
            </w:r>
          </w:p>
        </w:tc>
        <w:tc>
          <w:tcPr>
            <w:tcW w:w="4244" w:type="dxa"/>
            <w:gridSpan w:val="2"/>
            <w:tcBorders>
              <w:top w:val="single" w:sz="12" w:space="0" w:color="auto"/>
            </w:tcBorders>
            <w:vAlign w:val="center"/>
          </w:tcPr>
          <w:p w14:paraId="774CA138" w14:textId="77777777" w:rsidR="00633915" w:rsidRPr="00BC4BCF" w:rsidRDefault="00633915" w:rsidP="002E3153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2"/>
                <w:lang w:eastAsia="zh-CN"/>
              </w:rPr>
              <w:t xml:space="preserve">　</w:t>
            </w:r>
            <w:r w:rsidR="002E3153"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2E3153" w:rsidRPr="00BC4BCF">
              <w:rPr>
                <w:rFonts w:asciiTheme="majorEastAsia" w:eastAsiaTheme="majorEastAsia" w:hAnsiTheme="majorEastAsia" w:hint="eastAsia"/>
                <w:w w:val="6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売却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BC4BCF">
              <w:rPr>
                <w:rFonts w:asciiTheme="majorEastAsia" w:eastAsiaTheme="majorEastAsia" w:hAnsiTheme="majorEastAsia" w:hint="eastAsia"/>
                <w:w w:val="90"/>
                <w:sz w:val="22"/>
              </w:rPr>
              <w:t xml:space="preserve">　</w:t>
            </w:r>
            <w:r w:rsidR="002E3153"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2E3153" w:rsidRPr="00BC4BCF">
              <w:rPr>
                <w:rFonts w:asciiTheme="majorEastAsia" w:eastAsiaTheme="majorEastAsia" w:hAnsiTheme="majorEastAsia" w:hint="eastAsia"/>
                <w:w w:val="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賃貸</w:t>
            </w:r>
          </w:p>
        </w:tc>
      </w:tr>
      <w:tr w:rsidR="00633915" w:rsidRPr="00BC4BCF" w14:paraId="44A326A6" w14:textId="77777777" w:rsidTr="00F96514">
        <w:trPr>
          <w:trHeight w:val="393"/>
        </w:trPr>
        <w:tc>
          <w:tcPr>
            <w:tcW w:w="366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C564323" w14:textId="77777777" w:rsidR="00633915" w:rsidRPr="00BC4BCF" w:rsidRDefault="00633915" w:rsidP="00633915">
            <w:pPr>
              <w:spacing w:line="240" w:lineRule="exact"/>
              <w:ind w:left="113" w:right="113"/>
              <w:jc w:val="center"/>
              <w:rPr>
                <w:rFonts w:asciiTheme="majorEastAsia" w:eastAsiaTheme="majorEastAsia" w:hAnsiTheme="majorEastAsia"/>
                <w:spacing w:val="10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pacing w:val="10"/>
                <w:sz w:val="22"/>
                <w:lang w:eastAsia="zh-CN"/>
              </w:rPr>
              <w:t>空家等の概要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</w:tcBorders>
            <w:vAlign w:val="center"/>
          </w:tcPr>
          <w:p w14:paraId="145A8E34" w14:textId="77777777" w:rsidR="00633915" w:rsidRPr="00BC4BCF" w:rsidRDefault="00633915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所在地</w:t>
            </w:r>
          </w:p>
        </w:tc>
        <w:tc>
          <w:tcPr>
            <w:tcW w:w="8914" w:type="dxa"/>
            <w:gridSpan w:val="7"/>
            <w:tcBorders>
              <w:top w:val="nil"/>
            </w:tcBorders>
            <w:vAlign w:val="center"/>
          </w:tcPr>
          <w:p w14:paraId="710E175C" w14:textId="77777777" w:rsidR="00633915" w:rsidRPr="00BC4BCF" w:rsidRDefault="00FD4BFA" w:rsidP="00F96514">
            <w:pPr>
              <w:spacing w:line="240" w:lineRule="exact"/>
              <w:ind w:left="40" w:firstLineChars="50" w:firstLine="110"/>
              <w:jc w:val="lef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長洲町</w:t>
            </w:r>
          </w:p>
        </w:tc>
      </w:tr>
      <w:tr w:rsidR="00633915" w:rsidRPr="00BC4BCF" w14:paraId="24732BB6" w14:textId="77777777" w:rsidTr="00B65423">
        <w:trPr>
          <w:trHeight w:val="409"/>
        </w:trPr>
        <w:tc>
          <w:tcPr>
            <w:tcW w:w="366" w:type="dxa"/>
            <w:vMerge/>
            <w:vAlign w:val="center"/>
          </w:tcPr>
          <w:p w14:paraId="420E7C75" w14:textId="77777777" w:rsidR="00633915" w:rsidRPr="00BC4BCF" w:rsidRDefault="00633915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22" w:type="dxa"/>
            <w:vMerge w:val="restart"/>
            <w:vAlign w:val="center"/>
          </w:tcPr>
          <w:p w14:paraId="40C9594A" w14:textId="77777777" w:rsidR="00633915" w:rsidRPr="00BC4BCF" w:rsidRDefault="00633915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土地</w:t>
            </w:r>
          </w:p>
        </w:tc>
        <w:tc>
          <w:tcPr>
            <w:tcW w:w="2070" w:type="dxa"/>
            <w:gridSpan w:val="3"/>
            <w:vAlign w:val="center"/>
          </w:tcPr>
          <w:p w14:paraId="07733BFC" w14:textId="77777777" w:rsidR="00633915" w:rsidRPr="00BC4BCF" w:rsidRDefault="00633915" w:rsidP="00633915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BC4BCF">
              <w:rPr>
                <w:rFonts w:asciiTheme="majorEastAsia" w:eastAsiaTheme="majorEastAsia" w:hAnsiTheme="majorEastAsia" w:hint="eastAsia"/>
                <w:w w:val="4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面</w:t>
            </w:r>
            <w:r w:rsidRPr="00BC4BCF">
              <w:rPr>
                <w:rFonts w:asciiTheme="majorEastAsia" w:eastAsiaTheme="majorEastAsia" w:hAnsiTheme="majorEastAsia" w:hint="eastAsia"/>
                <w:w w:val="7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積</w:t>
            </w:r>
          </w:p>
        </w:tc>
        <w:tc>
          <w:tcPr>
            <w:tcW w:w="2070" w:type="dxa"/>
            <w:gridSpan w:val="2"/>
            <w:vAlign w:val="center"/>
          </w:tcPr>
          <w:p w14:paraId="6AD0ECB0" w14:textId="77777777" w:rsidR="00633915" w:rsidRPr="00BC4BCF" w:rsidRDefault="00633915" w:rsidP="00633915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構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4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造</w:t>
            </w:r>
          </w:p>
        </w:tc>
        <w:tc>
          <w:tcPr>
            <w:tcW w:w="940" w:type="dxa"/>
            <w:vAlign w:val="center"/>
          </w:tcPr>
          <w:p w14:paraId="6C151A57" w14:textId="77777777" w:rsidR="00633915" w:rsidRPr="00BC4BCF" w:rsidRDefault="00633915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建築年</w:t>
            </w:r>
          </w:p>
        </w:tc>
        <w:tc>
          <w:tcPr>
            <w:tcW w:w="4244" w:type="dxa"/>
            <w:gridSpan w:val="2"/>
            <w:vAlign w:val="center"/>
          </w:tcPr>
          <w:p w14:paraId="00A065EF" w14:textId="77777777" w:rsidR="00633915" w:rsidRPr="00BC4BCF" w:rsidRDefault="00633915" w:rsidP="00633915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（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BC4BCF">
              <w:rPr>
                <w:rFonts w:asciiTheme="majorEastAsia" w:eastAsiaTheme="majorEastAsia" w:hAnsiTheme="majorEastAsia" w:hint="eastAsia"/>
                <w:w w:val="35"/>
                <w:sz w:val="22"/>
                <w:lang w:eastAsia="zh-CN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年建築　</w:t>
            </w:r>
            <w:r w:rsidRPr="00BC4BCF">
              <w:rPr>
                <w:rFonts w:asciiTheme="majorEastAsia" w:eastAsiaTheme="majorEastAsia" w:hAnsiTheme="majorEastAsia" w:hint="eastAsia"/>
                <w:w w:val="9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増改築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90"/>
                <w:sz w:val="22"/>
                <w:lang w:eastAsia="zh-CN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9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年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</w:tr>
      <w:tr w:rsidR="0095230F" w:rsidRPr="00BC4BCF" w14:paraId="515C1969" w14:textId="77777777" w:rsidTr="00B65423">
        <w:trPr>
          <w:trHeight w:val="416"/>
        </w:trPr>
        <w:tc>
          <w:tcPr>
            <w:tcW w:w="366" w:type="dxa"/>
            <w:vMerge/>
            <w:vAlign w:val="center"/>
          </w:tcPr>
          <w:p w14:paraId="7160AD32" w14:textId="77777777" w:rsidR="0095230F" w:rsidRPr="00BC4BCF" w:rsidRDefault="0095230F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22" w:type="dxa"/>
            <w:vMerge/>
            <w:vAlign w:val="center"/>
          </w:tcPr>
          <w:p w14:paraId="24E158D4" w14:textId="77777777" w:rsidR="0095230F" w:rsidRPr="00BC4BCF" w:rsidRDefault="0095230F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74199068" w14:textId="77777777" w:rsidR="0095230F" w:rsidRPr="00BC4BCF" w:rsidRDefault="0095230F" w:rsidP="00633915">
            <w:pPr>
              <w:spacing w:line="24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㎡</w:t>
            </w:r>
          </w:p>
        </w:tc>
        <w:tc>
          <w:tcPr>
            <w:tcW w:w="2070" w:type="dxa"/>
            <w:gridSpan w:val="2"/>
            <w:vMerge w:val="restart"/>
          </w:tcPr>
          <w:p w14:paraId="13C5EC5B" w14:textId="77777777" w:rsidR="0095230F" w:rsidRPr="00BC4BCF" w:rsidRDefault="0095230F" w:rsidP="0095230F">
            <w:pPr>
              <w:spacing w:before="10" w:line="250" w:lineRule="exact"/>
              <w:ind w:left="4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木造</w:t>
            </w:r>
          </w:p>
          <w:p w14:paraId="2B091B3A" w14:textId="77777777" w:rsidR="0095230F" w:rsidRPr="00BC4BCF" w:rsidRDefault="0095230F" w:rsidP="0095230F">
            <w:pPr>
              <w:spacing w:before="30" w:line="250" w:lineRule="exact"/>
              <w:ind w:left="4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軽量鉄骨造</w:t>
            </w:r>
          </w:p>
          <w:p w14:paraId="17665471" w14:textId="77777777" w:rsidR="0095230F" w:rsidRPr="00BC4BCF" w:rsidRDefault="0095230F" w:rsidP="0095230F">
            <w:pPr>
              <w:spacing w:before="20" w:line="250" w:lineRule="exact"/>
              <w:ind w:left="40"/>
              <w:rPr>
                <w:rFonts w:asciiTheme="majorEastAsia" w:eastAsiaTheme="majorEastAsia" w:hAnsiTheme="majorEastAsia"/>
                <w:spacing w:val="-20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鉄</w:t>
            </w:r>
            <w:r w:rsidRPr="00BC4BCF">
              <w:rPr>
                <w:rFonts w:asciiTheme="majorEastAsia" w:eastAsiaTheme="majorEastAsia" w:hAnsiTheme="majorEastAsia" w:hint="eastAsia"/>
                <w:spacing w:val="-14"/>
                <w:sz w:val="22"/>
              </w:rPr>
              <w:t>筋</w:t>
            </w:r>
            <w:r w:rsidRPr="00BC4BCF">
              <w:rPr>
                <w:rFonts w:asciiTheme="majorEastAsia" w:eastAsiaTheme="majorEastAsia" w:hAnsiTheme="majorEastAsia" w:hint="eastAsia"/>
                <w:spacing w:val="-28"/>
                <w:sz w:val="22"/>
              </w:rPr>
              <w:t>コ</w:t>
            </w:r>
            <w:r w:rsidRPr="00BC4BCF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ン</w:t>
            </w:r>
            <w:r w:rsidRPr="00BC4BCF">
              <w:rPr>
                <w:rFonts w:asciiTheme="majorEastAsia" w:eastAsiaTheme="majorEastAsia" w:hAnsiTheme="majorEastAsia" w:hint="eastAsia"/>
                <w:spacing w:val="-36"/>
                <w:sz w:val="22"/>
              </w:rPr>
              <w:t>ク</w:t>
            </w:r>
            <w:r w:rsidRPr="00BC4BCF">
              <w:rPr>
                <w:rFonts w:asciiTheme="majorEastAsia" w:eastAsiaTheme="majorEastAsia" w:hAnsiTheme="majorEastAsia" w:hint="eastAsia"/>
                <w:spacing w:val="-26"/>
                <w:sz w:val="22"/>
              </w:rPr>
              <w:t>リ</w:t>
            </w:r>
            <w:r w:rsidRPr="00BC4BCF">
              <w:rPr>
                <w:rFonts w:asciiTheme="majorEastAsia" w:eastAsiaTheme="majorEastAsia" w:hAnsiTheme="majorEastAsia" w:hint="eastAsia"/>
                <w:spacing w:val="-40"/>
                <w:sz w:val="22"/>
              </w:rPr>
              <w:t>ー</w:t>
            </w:r>
            <w:r w:rsidRPr="00BC4BCF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ト</w:t>
            </w:r>
          </w:p>
          <w:p w14:paraId="4BC23AC2" w14:textId="77777777" w:rsidR="0095230F" w:rsidRPr="00BC4BCF" w:rsidRDefault="0095230F" w:rsidP="0095230F">
            <w:pPr>
              <w:spacing w:before="20" w:line="250" w:lineRule="exact"/>
              <w:ind w:left="4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  <w:lang w:eastAsia="zh-CN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5"/>
                <w:szCs w:val="25"/>
              </w:rPr>
              <w:t xml:space="preserve">　</w:t>
            </w:r>
            <w:r w:rsidR="00000162" w:rsidRPr="00BC4BCF">
              <w:rPr>
                <w:rFonts w:asciiTheme="majorEastAsia" w:eastAsiaTheme="majorEastAsia" w:hAnsiTheme="majorEastAsia" w:hint="eastAsia"/>
                <w:szCs w:val="21"/>
                <w:lang w:eastAsia="zh-CN"/>
              </w:rPr>
              <w:t>その他</w:t>
            </w:r>
          </w:p>
          <w:p w14:paraId="7554F7CB" w14:textId="77777777" w:rsidR="00000162" w:rsidRPr="00BC4BCF" w:rsidRDefault="00000162" w:rsidP="00000162">
            <w:pPr>
              <w:spacing w:before="50" w:line="250" w:lineRule="exact"/>
              <w:ind w:left="4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w w:val="6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　　　</w:t>
            </w:r>
            <w:r w:rsidRPr="00BC4BCF">
              <w:rPr>
                <w:rFonts w:asciiTheme="majorEastAsia" w:eastAsiaTheme="majorEastAsia" w:hAnsiTheme="majorEastAsia" w:hint="eastAsia"/>
                <w:w w:val="13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  <w:tc>
          <w:tcPr>
            <w:tcW w:w="2654" w:type="dxa"/>
            <w:gridSpan w:val="2"/>
            <w:vAlign w:val="center"/>
          </w:tcPr>
          <w:p w14:paraId="57B32659" w14:textId="77777777" w:rsidR="0095230F" w:rsidRPr="00BC4BCF" w:rsidRDefault="0095230F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C4BCF">
              <w:rPr>
                <w:rFonts w:asciiTheme="majorEastAsia" w:eastAsiaTheme="majorEastAsia" w:hAnsiTheme="majorEastAsia" w:hint="eastAsia"/>
                <w:szCs w:val="21"/>
              </w:rPr>
              <w:t>補修の要否</w:t>
            </w:r>
          </w:p>
        </w:tc>
        <w:tc>
          <w:tcPr>
            <w:tcW w:w="2530" w:type="dxa"/>
            <w:vAlign w:val="center"/>
          </w:tcPr>
          <w:p w14:paraId="0ED30B10" w14:textId="77777777" w:rsidR="0095230F" w:rsidRPr="00BC4BCF" w:rsidRDefault="0095230F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C4BCF">
              <w:rPr>
                <w:rFonts w:asciiTheme="majorEastAsia" w:eastAsiaTheme="majorEastAsia" w:hAnsiTheme="majorEastAsia" w:hint="eastAsia"/>
                <w:szCs w:val="21"/>
              </w:rPr>
              <w:t>補修の費用負担</w:t>
            </w:r>
          </w:p>
        </w:tc>
      </w:tr>
      <w:tr w:rsidR="00567FCD" w:rsidRPr="00BC4BCF" w14:paraId="56ECA214" w14:textId="77777777" w:rsidTr="00B65423">
        <w:trPr>
          <w:trHeight w:val="422"/>
        </w:trPr>
        <w:tc>
          <w:tcPr>
            <w:tcW w:w="366" w:type="dxa"/>
            <w:vMerge/>
            <w:vAlign w:val="center"/>
          </w:tcPr>
          <w:p w14:paraId="5547BE9D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22" w:type="dxa"/>
            <w:vMerge/>
            <w:vAlign w:val="center"/>
          </w:tcPr>
          <w:p w14:paraId="3C687556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0E6A3817" w14:textId="77777777" w:rsidR="00567FCD" w:rsidRPr="00BC4BCF" w:rsidRDefault="00567FCD" w:rsidP="00633915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（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坪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w w:val="75"/>
                <w:sz w:val="22"/>
              </w:rPr>
              <w:t xml:space="preserve">　</w:t>
            </w:r>
          </w:p>
        </w:tc>
        <w:tc>
          <w:tcPr>
            <w:tcW w:w="2070" w:type="dxa"/>
            <w:gridSpan w:val="2"/>
            <w:vMerge/>
            <w:vAlign w:val="center"/>
          </w:tcPr>
          <w:p w14:paraId="1BF687A6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654" w:type="dxa"/>
            <w:gridSpan w:val="2"/>
            <w:vMerge w:val="restart"/>
          </w:tcPr>
          <w:p w14:paraId="5BBEB51C" w14:textId="77777777" w:rsidR="00567FCD" w:rsidRPr="00BC4BCF" w:rsidRDefault="00567FCD" w:rsidP="001E2400">
            <w:pPr>
              <w:spacing w:line="250" w:lineRule="exact"/>
              <w:ind w:left="6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不要</w:t>
            </w:r>
          </w:p>
          <w:p w14:paraId="3E36C9CA" w14:textId="77777777" w:rsidR="00567FCD" w:rsidRPr="00BC4BCF" w:rsidRDefault="00567FCD" w:rsidP="001E2400">
            <w:pPr>
              <w:spacing w:before="30" w:line="250" w:lineRule="exact"/>
              <w:ind w:left="6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多少必要</w:t>
            </w:r>
          </w:p>
          <w:p w14:paraId="56E82352" w14:textId="77777777" w:rsidR="00567FCD" w:rsidRPr="00BC4BCF" w:rsidRDefault="00567FCD" w:rsidP="001E2400">
            <w:pPr>
              <w:spacing w:before="30" w:line="250" w:lineRule="exact"/>
              <w:ind w:left="6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大幅に必要</w:t>
            </w:r>
          </w:p>
          <w:p w14:paraId="229FF1EF" w14:textId="77777777" w:rsidR="00567FCD" w:rsidRPr="00BC4BCF" w:rsidRDefault="00567FCD" w:rsidP="001E2400">
            <w:pPr>
              <w:spacing w:before="30" w:line="250" w:lineRule="exact"/>
              <w:ind w:left="60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  <w:lang w:eastAsia="zh-CN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現在補修中</w:t>
            </w:r>
          </w:p>
        </w:tc>
        <w:tc>
          <w:tcPr>
            <w:tcW w:w="2530" w:type="dxa"/>
            <w:vMerge w:val="restart"/>
          </w:tcPr>
          <w:p w14:paraId="6D111BF0" w14:textId="77777777" w:rsidR="00567FCD" w:rsidRPr="00BC4BCF" w:rsidRDefault="00567FCD" w:rsidP="001E2400">
            <w:pPr>
              <w:spacing w:line="250" w:lineRule="exact"/>
              <w:ind w:left="60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  <w:lang w:eastAsia="zh-CN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所有者負担</w:t>
            </w:r>
          </w:p>
          <w:p w14:paraId="4469B648" w14:textId="77777777" w:rsidR="00567FCD" w:rsidRPr="00BC4BCF" w:rsidRDefault="00567FCD" w:rsidP="001E2400">
            <w:pPr>
              <w:spacing w:before="30" w:line="250" w:lineRule="exact"/>
              <w:ind w:left="60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  <w:lang w:eastAsia="zh-CN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入居者負担</w:t>
            </w:r>
          </w:p>
          <w:p w14:paraId="2682B7CF" w14:textId="77777777" w:rsidR="00567FCD" w:rsidRPr="00BC4BCF" w:rsidRDefault="00567FCD" w:rsidP="001E2400">
            <w:pPr>
              <w:spacing w:before="30" w:line="250" w:lineRule="exact"/>
              <w:ind w:left="6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購入者負担</w:t>
            </w:r>
          </w:p>
          <w:p w14:paraId="7FD236E5" w14:textId="77777777" w:rsidR="00567FCD" w:rsidRPr="00BC4BCF" w:rsidRDefault="00567FCD" w:rsidP="001E2400">
            <w:pPr>
              <w:spacing w:before="30" w:line="250" w:lineRule="exact"/>
              <w:ind w:left="6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</w:p>
          <w:p w14:paraId="3E90DFF5" w14:textId="77777777" w:rsidR="00567FCD" w:rsidRPr="00BC4BCF" w:rsidRDefault="00567FCD" w:rsidP="00567FCD">
            <w:pPr>
              <w:spacing w:before="40" w:line="250" w:lineRule="exact"/>
              <w:ind w:left="6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w w:val="11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</w:tr>
      <w:tr w:rsidR="00567FCD" w:rsidRPr="00BC4BCF" w14:paraId="589C8CDB" w14:textId="77777777" w:rsidTr="00F96514">
        <w:trPr>
          <w:trHeight w:val="410"/>
        </w:trPr>
        <w:tc>
          <w:tcPr>
            <w:tcW w:w="366" w:type="dxa"/>
            <w:vMerge/>
            <w:vAlign w:val="center"/>
          </w:tcPr>
          <w:p w14:paraId="4F12BE91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22" w:type="dxa"/>
            <w:vMerge w:val="restart"/>
            <w:vAlign w:val="center"/>
          </w:tcPr>
          <w:p w14:paraId="1D25B0B2" w14:textId="77777777" w:rsidR="00567FCD" w:rsidRPr="00BC4BCF" w:rsidRDefault="00567FCD" w:rsidP="001E24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建物</w:t>
            </w:r>
          </w:p>
        </w:tc>
        <w:tc>
          <w:tcPr>
            <w:tcW w:w="410" w:type="dxa"/>
            <w:vMerge w:val="restart"/>
            <w:vAlign w:val="center"/>
          </w:tcPr>
          <w:p w14:paraId="49F86558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１階</w:t>
            </w:r>
          </w:p>
        </w:tc>
        <w:tc>
          <w:tcPr>
            <w:tcW w:w="1660" w:type="dxa"/>
            <w:gridSpan w:val="2"/>
            <w:vAlign w:val="center"/>
          </w:tcPr>
          <w:p w14:paraId="5954C226" w14:textId="77777777" w:rsidR="00567FCD" w:rsidRPr="00BC4BCF" w:rsidRDefault="00567FCD" w:rsidP="001E2400">
            <w:pPr>
              <w:spacing w:line="24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㎡</w:t>
            </w:r>
          </w:p>
        </w:tc>
        <w:tc>
          <w:tcPr>
            <w:tcW w:w="2070" w:type="dxa"/>
            <w:gridSpan w:val="2"/>
            <w:vMerge/>
            <w:vAlign w:val="center"/>
          </w:tcPr>
          <w:p w14:paraId="23A91C33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654" w:type="dxa"/>
            <w:gridSpan w:val="2"/>
            <w:vMerge/>
            <w:vAlign w:val="center"/>
          </w:tcPr>
          <w:p w14:paraId="29AB95B0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530" w:type="dxa"/>
            <w:vMerge/>
            <w:vAlign w:val="center"/>
          </w:tcPr>
          <w:p w14:paraId="369A4D84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</w:tr>
      <w:tr w:rsidR="00567FCD" w:rsidRPr="00BC4BCF" w14:paraId="7D376FB1" w14:textId="77777777" w:rsidTr="00B65423">
        <w:trPr>
          <w:trHeight w:val="419"/>
        </w:trPr>
        <w:tc>
          <w:tcPr>
            <w:tcW w:w="366" w:type="dxa"/>
            <w:vMerge/>
            <w:vAlign w:val="center"/>
          </w:tcPr>
          <w:p w14:paraId="08D4877A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22" w:type="dxa"/>
            <w:vMerge/>
            <w:vAlign w:val="center"/>
          </w:tcPr>
          <w:p w14:paraId="5C5E0599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10" w:type="dxa"/>
            <w:vMerge/>
            <w:vAlign w:val="center"/>
          </w:tcPr>
          <w:p w14:paraId="1E0993DA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079E0CB" w14:textId="77777777" w:rsidR="00567FCD" w:rsidRPr="00BC4BCF" w:rsidRDefault="00567FCD" w:rsidP="00633915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（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D44C1C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坪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w w:val="75"/>
                <w:sz w:val="22"/>
              </w:rPr>
              <w:t xml:space="preserve">　</w:t>
            </w:r>
          </w:p>
        </w:tc>
        <w:tc>
          <w:tcPr>
            <w:tcW w:w="2070" w:type="dxa"/>
            <w:gridSpan w:val="2"/>
            <w:vMerge/>
            <w:vAlign w:val="center"/>
          </w:tcPr>
          <w:p w14:paraId="0EB1BA58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654" w:type="dxa"/>
            <w:gridSpan w:val="2"/>
            <w:vMerge/>
            <w:vAlign w:val="center"/>
          </w:tcPr>
          <w:p w14:paraId="53467957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530" w:type="dxa"/>
            <w:vMerge/>
            <w:vAlign w:val="center"/>
          </w:tcPr>
          <w:p w14:paraId="51A9E15C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</w:tr>
      <w:tr w:rsidR="00567FCD" w:rsidRPr="00BC4BCF" w14:paraId="1622C0EB" w14:textId="77777777" w:rsidTr="00B65423">
        <w:trPr>
          <w:trHeight w:val="398"/>
        </w:trPr>
        <w:tc>
          <w:tcPr>
            <w:tcW w:w="366" w:type="dxa"/>
            <w:vMerge/>
            <w:vAlign w:val="center"/>
          </w:tcPr>
          <w:p w14:paraId="52C4E15F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22" w:type="dxa"/>
            <w:vMerge/>
            <w:vAlign w:val="center"/>
          </w:tcPr>
          <w:p w14:paraId="6606CDF4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10" w:type="dxa"/>
            <w:vMerge w:val="restart"/>
            <w:vAlign w:val="center"/>
          </w:tcPr>
          <w:p w14:paraId="2E17FEAE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２階</w:t>
            </w:r>
          </w:p>
        </w:tc>
        <w:tc>
          <w:tcPr>
            <w:tcW w:w="1660" w:type="dxa"/>
            <w:gridSpan w:val="2"/>
            <w:vAlign w:val="center"/>
          </w:tcPr>
          <w:p w14:paraId="69922868" w14:textId="77777777" w:rsidR="00567FCD" w:rsidRPr="00BC4BCF" w:rsidRDefault="00567FCD" w:rsidP="001E2400">
            <w:pPr>
              <w:spacing w:line="24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㎡</w:t>
            </w:r>
          </w:p>
        </w:tc>
        <w:tc>
          <w:tcPr>
            <w:tcW w:w="2070" w:type="dxa"/>
            <w:gridSpan w:val="2"/>
            <w:vMerge/>
            <w:vAlign w:val="center"/>
          </w:tcPr>
          <w:p w14:paraId="27251DC3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654" w:type="dxa"/>
            <w:gridSpan w:val="2"/>
            <w:vMerge/>
            <w:vAlign w:val="center"/>
          </w:tcPr>
          <w:p w14:paraId="55F37E9B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530" w:type="dxa"/>
            <w:vMerge/>
            <w:vAlign w:val="center"/>
          </w:tcPr>
          <w:p w14:paraId="794CE60F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</w:tr>
      <w:tr w:rsidR="00567FCD" w:rsidRPr="00BC4BCF" w14:paraId="0F08A0F1" w14:textId="77777777" w:rsidTr="00B65423">
        <w:trPr>
          <w:trHeight w:val="432"/>
        </w:trPr>
        <w:tc>
          <w:tcPr>
            <w:tcW w:w="366" w:type="dxa"/>
            <w:vMerge/>
            <w:vAlign w:val="center"/>
          </w:tcPr>
          <w:p w14:paraId="4E4FA766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22" w:type="dxa"/>
            <w:vMerge/>
            <w:vAlign w:val="center"/>
          </w:tcPr>
          <w:p w14:paraId="60D5DE74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10" w:type="dxa"/>
            <w:vMerge/>
            <w:vAlign w:val="center"/>
          </w:tcPr>
          <w:p w14:paraId="07C3DF49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0059B084" w14:textId="77777777" w:rsidR="00567FCD" w:rsidRPr="00BC4BCF" w:rsidRDefault="00567FCD" w:rsidP="001E24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（</w:t>
            </w:r>
            <w:r w:rsidR="00D44C1C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坪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w w:val="75"/>
                <w:sz w:val="22"/>
              </w:rPr>
              <w:t xml:space="preserve">　</w:t>
            </w:r>
          </w:p>
        </w:tc>
        <w:tc>
          <w:tcPr>
            <w:tcW w:w="2070" w:type="dxa"/>
            <w:gridSpan w:val="2"/>
            <w:vMerge/>
            <w:vAlign w:val="center"/>
          </w:tcPr>
          <w:p w14:paraId="0BD565E3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654" w:type="dxa"/>
            <w:gridSpan w:val="2"/>
            <w:vMerge/>
            <w:vAlign w:val="center"/>
          </w:tcPr>
          <w:p w14:paraId="14B27635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2530" w:type="dxa"/>
            <w:vMerge/>
            <w:vAlign w:val="center"/>
          </w:tcPr>
          <w:p w14:paraId="1D6D8EB6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</w:tr>
      <w:tr w:rsidR="00567FCD" w:rsidRPr="00BC4BCF" w14:paraId="613679F2" w14:textId="77777777" w:rsidTr="00F96514">
        <w:trPr>
          <w:trHeight w:val="562"/>
        </w:trPr>
        <w:tc>
          <w:tcPr>
            <w:tcW w:w="366" w:type="dxa"/>
            <w:vMerge/>
            <w:vAlign w:val="center"/>
          </w:tcPr>
          <w:p w14:paraId="5912FDF3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</w:tc>
        <w:tc>
          <w:tcPr>
            <w:tcW w:w="422" w:type="dxa"/>
            <w:vMerge w:val="restart"/>
            <w:vAlign w:val="center"/>
          </w:tcPr>
          <w:p w14:paraId="48A544E8" w14:textId="77777777" w:rsidR="00567FCD" w:rsidRPr="00BC4BCF" w:rsidRDefault="00567FCD" w:rsidP="001E24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間取り</w:t>
            </w:r>
          </w:p>
        </w:tc>
        <w:tc>
          <w:tcPr>
            <w:tcW w:w="410" w:type="dxa"/>
            <w:vAlign w:val="center"/>
          </w:tcPr>
          <w:p w14:paraId="0751508D" w14:textId="77777777" w:rsidR="00567FCD" w:rsidRPr="00BC4BCF" w:rsidRDefault="00567FCD" w:rsidP="001E24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１階</w:t>
            </w:r>
          </w:p>
        </w:tc>
        <w:tc>
          <w:tcPr>
            <w:tcW w:w="8914" w:type="dxa"/>
            <w:gridSpan w:val="7"/>
            <w:vAlign w:val="center"/>
          </w:tcPr>
          <w:p w14:paraId="558BE3A6" w14:textId="77777777" w:rsidR="00567FCD" w:rsidRPr="00BC4BCF" w:rsidRDefault="00567FCD" w:rsidP="00567FCD">
            <w:pPr>
              <w:spacing w:line="260" w:lineRule="exact"/>
              <w:ind w:left="1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居間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畳</w:t>
            </w:r>
            <w:r w:rsidRPr="00BC4BCF">
              <w:rPr>
                <w:rFonts w:asciiTheme="majorEastAsia" w:eastAsiaTheme="majorEastAsia" w:hAnsiTheme="majorEastAsia" w:hint="eastAsia"/>
                <w:w w:val="4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台所</w:t>
            </w:r>
            <w:r w:rsidRPr="00BC4BCF">
              <w:rPr>
                <w:rFonts w:asciiTheme="majorEastAsia" w:eastAsiaTheme="majorEastAsia" w:hAnsiTheme="majorEastAsia" w:hint="eastAsia"/>
                <w:w w:val="3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風呂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ト</w:t>
            </w:r>
            <w:r w:rsidRPr="00BC4BCF">
              <w:rPr>
                <w:rFonts w:asciiTheme="majorEastAsia" w:eastAsiaTheme="majorEastAsia" w:hAnsiTheme="majorEastAsia" w:hint="eastAsia"/>
                <w:spacing w:val="-40"/>
                <w:szCs w:val="21"/>
              </w:rPr>
              <w:t>イ</w:t>
            </w:r>
            <w:r w:rsidRPr="00BC4BCF">
              <w:rPr>
                <w:rFonts w:asciiTheme="majorEastAsia" w:eastAsiaTheme="majorEastAsia" w:hAnsiTheme="majorEastAsia" w:hint="eastAsia"/>
                <w:szCs w:val="21"/>
              </w:rPr>
              <w:t>レ</w:t>
            </w:r>
            <w:r w:rsidRPr="00BC4BCF">
              <w:rPr>
                <w:rFonts w:asciiTheme="majorEastAsia" w:eastAsiaTheme="majorEastAsia" w:hAnsiTheme="majorEastAsia" w:hint="eastAsia"/>
                <w:w w:val="8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-4"/>
                <w:szCs w:val="21"/>
              </w:rPr>
              <w:t>その他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</w:t>
            </w:r>
            <w:r w:rsidRPr="00BC4BCF">
              <w:rPr>
                <w:rFonts w:asciiTheme="majorEastAsia" w:eastAsiaTheme="majorEastAsia" w:hAnsiTheme="majorEastAsia" w:hint="eastAsia"/>
                <w:w w:val="3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14:paraId="72A93A82" w14:textId="77777777" w:rsidR="00567FCD" w:rsidRPr="00BC4BCF" w:rsidRDefault="00567FCD" w:rsidP="00567FCD">
            <w:pPr>
              <w:spacing w:line="260" w:lineRule="exact"/>
              <w:ind w:left="1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洋間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畳（　</w:t>
            </w:r>
            <w:r w:rsidRPr="00BC4BCF">
              <w:rPr>
                <w:rFonts w:asciiTheme="majorEastAsia" w:eastAsiaTheme="majorEastAsia" w:hAnsiTheme="majorEastAsia" w:hint="eastAsia"/>
                <w:w w:val="1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畳（　</w:t>
            </w:r>
            <w:r w:rsidRPr="00BC4BCF">
              <w:rPr>
                <w:rFonts w:asciiTheme="majorEastAsia" w:eastAsiaTheme="majorEastAsia" w:hAnsiTheme="majorEastAsia" w:hint="eastAsia"/>
                <w:w w:val="12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　　</w:t>
            </w:r>
            <w:r w:rsidRPr="00BC4BCF">
              <w:rPr>
                <w:rFonts w:asciiTheme="majorEastAsia" w:eastAsiaTheme="majorEastAsia" w:hAnsiTheme="majorEastAsia" w:hint="eastAsia"/>
                <w:w w:val="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8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和室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11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畳（　</w:t>
            </w:r>
            <w:r w:rsidRPr="00BC4BCF">
              <w:rPr>
                <w:rFonts w:asciiTheme="majorEastAsia" w:eastAsiaTheme="majorEastAsia" w:hAnsiTheme="majorEastAsia" w:hint="eastAsia"/>
                <w:w w:val="11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畳（　</w:t>
            </w:r>
            <w:r w:rsidRPr="00BC4BCF">
              <w:rPr>
                <w:rFonts w:asciiTheme="majorEastAsia" w:eastAsiaTheme="majorEastAsia" w:hAnsiTheme="majorEastAsia" w:hint="eastAsia"/>
                <w:w w:val="12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畳</w:t>
            </w:r>
          </w:p>
        </w:tc>
      </w:tr>
      <w:tr w:rsidR="00567FCD" w:rsidRPr="00BC4BCF" w14:paraId="24FA4F52" w14:textId="77777777" w:rsidTr="00B65423">
        <w:trPr>
          <w:trHeight w:val="561"/>
        </w:trPr>
        <w:tc>
          <w:tcPr>
            <w:tcW w:w="366" w:type="dxa"/>
            <w:vMerge/>
            <w:vAlign w:val="center"/>
          </w:tcPr>
          <w:p w14:paraId="01F12856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22" w:type="dxa"/>
            <w:vMerge/>
            <w:vAlign w:val="center"/>
          </w:tcPr>
          <w:p w14:paraId="1BA5228B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10" w:type="dxa"/>
            <w:vAlign w:val="center"/>
          </w:tcPr>
          <w:p w14:paraId="292AE3ED" w14:textId="77777777" w:rsidR="00567FCD" w:rsidRPr="00BC4BCF" w:rsidRDefault="00567FCD" w:rsidP="001E24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２階</w:t>
            </w:r>
          </w:p>
        </w:tc>
        <w:tc>
          <w:tcPr>
            <w:tcW w:w="8914" w:type="dxa"/>
            <w:gridSpan w:val="7"/>
            <w:vAlign w:val="center"/>
          </w:tcPr>
          <w:p w14:paraId="6D76B2C4" w14:textId="77777777" w:rsidR="00567FCD" w:rsidRPr="00BC4BCF" w:rsidRDefault="00567FCD" w:rsidP="00567FCD">
            <w:pPr>
              <w:spacing w:line="240" w:lineRule="exact"/>
              <w:ind w:left="1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居間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畳</w:t>
            </w:r>
            <w:r w:rsidRPr="00BC4BCF">
              <w:rPr>
                <w:rFonts w:asciiTheme="majorEastAsia" w:eastAsiaTheme="majorEastAsia" w:hAnsiTheme="majorEastAsia" w:hint="eastAsia"/>
                <w:w w:val="4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台所</w:t>
            </w:r>
            <w:r w:rsidRPr="00BC4BCF">
              <w:rPr>
                <w:rFonts w:asciiTheme="majorEastAsia" w:eastAsiaTheme="majorEastAsia" w:hAnsiTheme="majorEastAsia" w:hint="eastAsia"/>
                <w:w w:val="3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風呂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ト</w:t>
            </w:r>
            <w:r w:rsidRPr="00BC4BCF">
              <w:rPr>
                <w:rFonts w:asciiTheme="majorEastAsia" w:eastAsiaTheme="majorEastAsia" w:hAnsiTheme="majorEastAsia" w:hint="eastAsia"/>
                <w:spacing w:val="-40"/>
                <w:szCs w:val="21"/>
              </w:rPr>
              <w:t>イ</w:t>
            </w:r>
            <w:r w:rsidRPr="00BC4BCF">
              <w:rPr>
                <w:rFonts w:asciiTheme="majorEastAsia" w:eastAsiaTheme="majorEastAsia" w:hAnsiTheme="majorEastAsia" w:hint="eastAsia"/>
                <w:szCs w:val="21"/>
              </w:rPr>
              <w:t>レ</w:t>
            </w:r>
            <w:r w:rsidRPr="00BC4BCF">
              <w:rPr>
                <w:rFonts w:asciiTheme="majorEastAsia" w:eastAsiaTheme="majorEastAsia" w:hAnsiTheme="majorEastAsia" w:hint="eastAsia"/>
                <w:w w:val="8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-4"/>
                <w:szCs w:val="21"/>
              </w:rPr>
              <w:t>その他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</w:t>
            </w:r>
            <w:r w:rsidRPr="00BC4BCF">
              <w:rPr>
                <w:rFonts w:asciiTheme="majorEastAsia" w:eastAsiaTheme="majorEastAsia" w:hAnsiTheme="majorEastAsia" w:hint="eastAsia"/>
                <w:w w:val="3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14:paraId="7DB507D4" w14:textId="77777777" w:rsidR="00567FCD" w:rsidRPr="00BC4BCF" w:rsidRDefault="00567FCD" w:rsidP="00567FCD">
            <w:pPr>
              <w:spacing w:line="240" w:lineRule="exact"/>
              <w:ind w:left="1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洋間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畳（　</w:t>
            </w:r>
            <w:r w:rsidRPr="00BC4BCF">
              <w:rPr>
                <w:rFonts w:asciiTheme="majorEastAsia" w:eastAsiaTheme="majorEastAsia" w:hAnsiTheme="majorEastAsia" w:hint="eastAsia"/>
                <w:w w:val="1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畳（　</w:t>
            </w:r>
            <w:r w:rsidRPr="00BC4BCF">
              <w:rPr>
                <w:rFonts w:asciiTheme="majorEastAsia" w:eastAsiaTheme="majorEastAsia" w:hAnsiTheme="majorEastAsia" w:hint="eastAsia"/>
                <w:w w:val="12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　　</w:t>
            </w:r>
            <w:r w:rsidRPr="00BC4BCF">
              <w:rPr>
                <w:rFonts w:asciiTheme="majorEastAsia" w:eastAsiaTheme="majorEastAsia" w:hAnsiTheme="majorEastAsia" w:hint="eastAsia"/>
                <w:w w:val="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8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和室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11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畳（　</w:t>
            </w:r>
            <w:r w:rsidRPr="00BC4BCF">
              <w:rPr>
                <w:rFonts w:asciiTheme="majorEastAsia" w:eastAsiaTheme="majorEastAsia" w:hAnsiTheme="majorEastAsia" w:hint="eastAsia"/>
                <w:w w:val="11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畳（　</w:t>
            </w:r>
            <w:r w:rsidRPr="00BC4BCF">
              <w:rPr>
                <w:rFonts w:asciiTheme="majorEastAsia" w:eastAsiaTheme="majorEastAsia" w:hAnsiTheme="majorEastAsia" w:hint="eastAsia"/>
                <w:w w:val="12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畳</w:t>
            </w:r>
          </w:p>
        </w:tc>
      </w:tr>
      <w:tr w:rsidR="00567FCD" w:rsidRPr="00BC4BCF" w14:paraId="22973427" w14:textId="77777777" w:rsidTr="00B65423">
        <w:trPr>
          <w:trHeight w:val="414"/>
        </w:trPr>
        <w:tc>
          <w:tcPr>
            <w:tcW w:w="1198" w:type="dxa"/>
            <w:gridSpan w:val="3"/>
            <w:vAlign w:val="center"/>
          </w:tcPr>
          <w:p w14:paraId="31C1C7A5" w14:textId="77777777" w:rsidR="00567FCD" w:rsidRPr="00BC4BCF" w:rsidRDefault="00567FCD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希望価格</w:t>
            </w:r>
          </w:p>
        </w:tc>
        <w:tc>
          <w:tcPr>
            <w:tcW w:w="8914" w:type="dxa"/>
            <w:gridSpan w:val="7"/>
            <w:vAlign w:val="center"/>
          </w:tcPr>
          <w:p w14:paraId="7214CA06" w14:textId="77777777" w:rsidR="00567FCD" w:rsidRPr="00BC4BCF" w:rsidRDefault="00567FCD" w:rsidP="00567FCD">
            <w:pPr>
              <w:spacing w:line="24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6"/>
                <w:sz w:val="25"/>
                <w:szCs w:val="25"/>
                <w:lang w:eastAsia="zh-CN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pacing w:val="-6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売却</w:t>
            </w:r>
            <w:r w:rsidRPr="00BC4BCF">
              <w:rPr>
                <w:rFonts w:asciiTheme="majorEastAsia" w:eastAsiaTheme="majorEastAsia" w:hAnsiTheme="majorEastAsia"/>
                <w:sz w:val="22"/>
                <w:lang w:eastAsia="zh-CN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　　　　　　　</w:t>
            </w:r>
            <w:r w:rsidRPr="00BC4BCF">
              <w:rPr>
                <w:rFonts w:asciiTheme="majorEastAsia" w:eastAsiaTheme="majorEastAsia" w:hAnsiTheme="majorEastAsia"/>
                <w:sz w:val="22"/>
                <w:lang w:eastAsia="zh-CN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円程度　　　</w:t>
            </w:r>
            <w:r w:rsidRPr="00BC4BCF">
              <w:rPr>
                <w:rFonts w:asciiTheme="majorEastAsia" w:eastAsiaTheme="majorEastAsia" w:hAnsiTheme="majorEastAsia" w:hint="eastAsia"/>
                <w:w w:val="145"/>
                <w:sz w:val="22"/>
                <w:lang w:eastAsia="zh-CN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  <w:lang w:eastAsia="zh-CN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賃貸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円程度／月額</w:t>
            </w:r>
          </w:p>
        </w:tc>
      </w:tr>
      <w:tr w:rsidR="00567FCD" w:rsidRPr="00BC4BCF" w14:paraId="683E08A8" w14:textId="77777777" w:rsidTr="00B65423">
        <w:trPr>
          <w:trHeight w:val="433"/>
        </w:trPr>
        <w:tc>
          <w:tcPr>
            <w:tcW w:w="1198" w:type="dxa"/>
            <w:gridSpan w:val="3"/>
            <w:vAlign w:val="center"/>
          </w:tcPr>
          <w:p w14:paraId="1DB88C45" w14:textId="77777777" w:rsidR="00567FCD" w:rsidRPr="00BC4BCF" w:rsidRDefault="00567FCD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利用状況</w:t>
            </w:r>
          </w:p>
        </w:tc>
        <w:tc>
          <w:tcPr>
            <w:tcW w:w="8914" w:type="dxa"/>
            <w:gridSpan w:val="7"/>
            <w:vAlign w:val="center"/>
          </w:tcPr>
          <w:p w14:paraId="4BE9ED36" w14:textId="77777777" w:rsidR="00567FCD" w:rsidRPr="00BC4BCF" w:rsidRDefault="00567FCD" w:rsidP="00567FCD">
            <w:pPr>
              <w:spacing w:line="24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6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pacing w:val="-6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放置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F96514"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年　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別荘　</w:t>
            </w:r>
            <w:r w:rsidRPr="00BC4BCF">
              <w:rPr>
                <w:rFonts w:asciiTheme="majorEastAsia" w:eastAsiaTheme="majorEastAsia" w:hAnsiTheme="majorEastAsia" w:hint="eastAsia"/>
                <w:w w:val="14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その他</w:t>
            </w:r>
          </w:p>
        </w:tc>
      </w:tr>
      <w:tr w:rsidR="000272A7" w:rsidRPr="00BC4BCF" w14:paraId="633819F6" w14:textId="77777777" w:rsidTr="00B65423">
        <w:trPr>
          <w:trHeight w:val="397"/>
        </w:trPr>
        <w:tc>
          <w:tcPr>
            <w:tcW w:w="366" w:type="dxa"/>
            <w:vMerge w:val="restart"/>
            <w:textDirection w:val="tbRlV"/>
            <w:vAlign w:val="center"/>
          </w:tcPr>
          <w:p w14:paraId="2EDEFF48" w14:textId="77777777" w:rsidR="000272A7" w:rsidRPr="00BC4BCF" w:rsidRDefault="000272A7" w:rsidP="000272A7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pacing w:val="12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12"/>
                <w:sz w:val="22"/>
              </w:rPr>
              <w:t>主要施設等までの距離</w:t>
            </w:r>
          </w:p>
        </w:tc>
        <w:tc>
          <w:tcPr>
            <w:tcW w:w="4182" w:type="dxa"/>
            <w:gridSpan w:val="5"/>
            <w:vAlign w:val="center"/>
          </w:tcPr>
          <w:p w14:paraId="3BF4365D" w14:textId="77777777" w:rsidR="000272A7" w:rsidRPr="00BC4BCF" w:rsidRDefault="000272A7" w:rsidP="000272A7">
            <w:pPr>
              <w:wordWrap/>
              <w:spacing w:line="200" w:lineRule="exac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（　　　　　　</w:t>
            </w:r>
            <w:r w:rsidRPr="00BC4BCF">
              <w:rPr>
                <w:rFonts w:asciiTheme="majorEastAsia" w:eastAsiaTheme="majorEastAsia" w:hAnsiTheme="majorEastAsia"/>
                <w:spacing w:val="-14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pacing w:val="-14"/>
                <w:sz w:val="22"/>
              </w:rPr>
              <w:t>バス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停</w:t>
            </w:r>
          </w:p>
        </w:tc>
        <w:tc>
          <w:tcPr>
            <w:tcW w:w="380" w:type="dxa"/>
            <w:vMerge w:val="restart"/>
            <w:textDirection w:val="tbRlV"/>
            <w:vAlign w:val="center"/>
          </w:tcPr>
          <w:p w14:paraId="22D65305" w14:textId="77777777" w:rsidR="000272A7" w:rsidRPr="00BC4BCF" w:rsidRDefault="000272A7" w:rsidP="001E2400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pacing w:val="12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12"/>
                <w:sz w:val="22"/>
              </w:rPr>
              <w:t>設　備　状　況</w:t>
            </w:r>
          </w:p>
        </w:tc>
        <w:tc>
          <w:tcPr>
            <w:tcW w:w="940" w:type="dxa"/>
            <w:vAlign w:val="center"/>
          </w:tcPr>
          <w:p w14:paraId="133BBA5D" w14:textId="77777777" w:rsidR="000272A7" w:rsidRPr="00BC4BCF" w:rsidRDefault="000272A7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電　　気</w:t>
            </w:r>
          </w:p>
        </w:tc>
        <w:tc>
          <w:tcPr>
            <w:tcW w:w="4244" w:type="dxa"/>
            <w:gridSpan w:val="2"/>
            <w:vAlign w:val="center"/>
          </w:tcPr>
          <w:p w14:paraId="75694990" w14:textId="77777777" w:rsidR="000272A7" w:rsidRPr="00BC4BCF" w:rsidRDefault="000272A7" w:rsidP="006A0B44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引込み済み</w:t>
            </w:r>
            <w:r w:rsidRPr="00BC4BCF">
              <w:rPr>
                <w:rFonts w:asciiTheme="majorEastAsia" w:eastAsiaTheme="majorEastAsia" w:hAnsiTheme="majorEastAsia" w:hint="eastAsia"/>
                <w:w w:val="7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Pr="00BC4BCF">
              <w:rPr>
                <w:rFonts w:asciiTheme="majorEastAsia" w:eastAsiaTheme="majorEastAsia" w:hAnsiTheme="majorEastAsia" w:hint="eastAsia"/>
                <w:w w:val="1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</w:tr>
      <w:tr w:rsidR="000272A7" w:rsidRPr="00BC4BCF" w14:paraId="70DCCEED" w14:textId="77777777" w:rsidTr="00B65423">
        <w:trPr>
          <w:trHeight w:val="418"/>
        </w:trPr>
        <w:tc>
          <w:tcPr>
            <w:tcW w:w="366" w:type="dxa"/>
            <w:vMerge/>
            <w:vAlign w:val="center"/>
          </w:tcPr>
          <w:p w14:paraId="7A48EDEC" w14:textId="77777777" w:rsidR="000272A7" w:rsidRPr="00BC4BCF" w:rsidRDefault="000272A7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5ADC64BA" w14:textId="77777777" w:rsidR="000272A7" w:rsidRPr="00BC4BCF" w:rsidRDefault="000272A7" w:rsidP="000272A7">
            <w:pPr>
              <w:wordWrap/>
              <w:spacing w:line="236" w:lineRule="exact"/>
              <w:ind w:left="5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="00312371" w:rsidRPr="00BC4BCF">
              <w:rPr>
                <w:rFonts w:asciiTheme="majorEastAsia" w:eastAsiaTheme="majorEastAsia" w:hAnsiTheme="majorEastAsia"/>
                <w:sz w:val="22"/>
              </w:rPr>
              <w:t>JR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312371"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FD4BFA" w:rsidRPr="00BC4BCF">
              <w:rPr>
                <w:rFonts w:asciiTheme="majorEastAsia" w:eastAsiaTheme="majorEastAsia" w:hAnsiTheme="majorEastAsia" w:hint="eastAsia"/>
                <w:sz w:val="22"/>
              </w:rPr>
              <w:t>長洲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>駅</w:t>
            </w:r>
          </w:p>
        </w:tc>
        <w:tc>
          <w:tcPr>
            <w:tcW w:w="1690" w:type="dxa"/>
            <w:vAlign w:val="center"/>
          </w:tcPr>
          <w:p w14:paraId="54112649" w14:textId="77777777" w:rsidR="000272A7" w:rsidRPr="00BC4BCF" w:rsidRDefault="000272A7" w:rsidP="000272A7">
            <w:pPr>
              <w:wordWrap/>
              <w:spacing w:line="20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/>
                <w:sz w:val="22"/>
              </w:rPr>
              <w:t>km</w:t>
            </w:r>
          </w:p>
        </w:tc>
        <w:tc>
          <w:tcPr>
            <w:tcW w:w="380" w:type="dxa"/>
            <w:vMerge/>
            <w:vAlign w:val="center"/>
          </w:tcPr>
          <w:p w14:paraId="30F69BE2" w14:textId="77777777" w:rsidR="000272A7" w:rsidRPr="00BC4BCF" w:rsidRDefault="000272A7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7FC6ED03" w14:textId="77777777" w:rsidR="000272A7" w:rsidRPr="00BC4BCF" w:rsidRDefault="000272A7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ガ　　ス</w:t>
            </w:r>
          </w:p>
        </w:tc>
        <w:tc>
          <w:tcPr>
            <w:tcW w:w="4244" w:type="dxa"/>
            <w:gridSpan w:val="2"/>
            <w:vAlign w:val="center"/>
          </w:tcPr>
          <w:p w14:paraId="0D7F89F9" w14:textId="77777777" w:rsidR="000272A7" w:rsidRPr="00BC4BCF" w:rsidRDefault="000272A7" w:rsidP="006A0B44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3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pacing w:val="-13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プロ</w:t>
            </w:r>
            <w:r w:rsidRPr="00BC4BCF">
              <w:rPr>
                <w:rFonts w:asciiTheme="majorEastAsia" w:eastAsiaTheme="majorEastAsia" w:hAnsiTheme="majorEastAsia" w:hint="eastAsia"/>
                <w:spacing w:val="-12"/>
                <w:sz w:val="22"/>
              </w:rPr>
              <w:t>パン</w:t>
            </w:r>
            <w:r w:rsidRPr="00BC4BCF">
              <w:rPr>
                <w:rFonts w:asciiTheme="majorEastAsia" w:eastAsiaTheme="majorEastAsia" w:hAnsiTheme="majorEastAsia" w:hint="eastAsia"/>
                <w:spacing w:val="-6"/>
                <w:sz w:val="22"/>
              </w:rPr>
              <w:t>ガ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ス</w:t>
            </w:r>
            <w:r w:rsidRPr="00BC4BCF">
              <w:rPr>
                <w:rFonts w:asciiTheme="majorEastAsia" w:eastAsiaTheme="majorEastAsia" w:hAnsiTheme="majorEastAsia" w:hint="eastAsia"/>
                <w:w w:val="5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="006974EC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6A0B44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1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</w:tr>
      <w:tr w:rsidR="000272A7" w:rsidRPr="00BC4BCF" w14:paraId="08D99A15" w14:textId="77777777" w:rsidTr="00B65423">
        <w:trPr>
          <w:trHeight w:val="410"/>
        </w:trPr>
        <w:tc>
          <w:tcPr>
            <w:tcW w:w="366" w:type="dxa"/>
            <w:vMerge/>
            <w:vAlign w:val="center"/>
          </w:tcPr>
          <w:p w14:paraId="61FB4026" w14:textId="77777777" w:rsidR="000272A7" w:rsidRPr="00BC4BCF" w:rsidRDefault="000272A7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7ED8DAED" w14:textId="77777777" w:rsidR="000272A7" w:rsidRPr="00BC4BCF" w:rsidRDefault="000272A7" w:rsidP="000272A7">
            <w:pPr>
              <w:wordWrap/>
              <w:spacing w:line="230" w:lineRule="exact"/>
              <w:ind w:left="5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="00FD4BFA" w:rsidRPr="00BC4BCF">
              <w:rPr>
                <w:rFonts w:asciiTheme="majorEastAsia" w:eastAsiaTheme="majorEastAsia" w:hAnsiTheme="majorEastAsia" w:hint="eastAsia"/>
                <w:sz w:val="22"/>
              </w:rPr>
              <w:t>長洲町</w:t>
            </w:r>
            <w:r w:rsidR="006D4EA6">
              <w:rPr>
                <w:rFonts w:asciiTheme="majorEastAsia" w:eastAsiaTheme="majorEastAsia" w:hAnsiTheme="majorEastAsia" w:hint="eastAsia"/>
                <w:sz w:val="22"/>
              </w:rPr>
              <w:t>役場</w:t>
            </w:r>
          </w:p>
        </w:tc>
        <w:tc>
          <w:tcPr>
            <w:tcW w:w="1690" w:type="dxa"/>
            <w:vAlign w:val="center"/>
          </w:tcPr>
          <w:p w14:paraId="6053B03B" w14:textId="77777777" w:rsidR="000272A7" w:rsidRPr="00BC4BCF" w:rsidRDefault="000272A7" w:rsidP="001E2400">
            <w:pPr>
              <w:wordWrap/>
              <w:spacing w:line="20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/>
                <w:sz w:val="22"/>
              </w:rPr>
              <w:t>km</w:t>
            </w:r>
          </w:p>
        </w:tc>
        <w:tc>
          <w:tcPr>
            <w:tcW w:w="380" w:type="dxa"/>
            <w:vMerge/>
            <w:vAlign w:val="center"/>
          </w:tcPr>
          <w:p w14:paraId="059CA446" w14:textId="77777777" w:rsidR="000272A7" w:rsidRPr="00BC4BCF" w:rsidRDefault="000272A7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6556C6ED" w14:textId="77777777" w:rsidR="000272A7" w:rsidRPr="00BC4BCF" w:rsidRDefault="000272A7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風　　呂</w:t>
            </w:r>
          </w:p>
        </w:tc>
        <w:tc>
          <w:tcPr>
            <w:tcW w:w="4244" w:type="dxa"/>
            <w:gridSpan w:val="2"/>
            <w:vAlign w:val="center"/>
          </w:tcPr>
          <w:p w14:paraId="4D1A6676" w14:textId="77777777" w:rsidR="000272A7" w:rsidRPr="00BC4BCF" w:rsidRDefault="000272A7" w:rsidP="006A0B44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 w:rsidR="006A0B44" w:rsidRPr="00BF44E4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ガ</w:t>
            </w:r>
            <w:r w:rsidR="006A0B44" w:rsidRPr="00BF44E4">
              <w:rPr>
                <w:rFonts w:asciiTheme="majorEastAsia" w:eastAsiaTheme="majorEastAsia" w:hAnsiTheme="majorEastAsia" w:hint="eastAsia"/>
                <w:sz w:val="22"/>
              </w:rPr>
              <w:t>ス</w:t>
            </w:r>
            <w:r w:rsidRPr="00BC4BCF">
              <w:rPr>
                <w:rFonts w:asciiTheme="majorEastAsia" w:eastAsiaTheme="majorEastAsia" w:hAnsiTheme="majorEastAsia" w:hint="eastAsia"/>
                <w:w w:val="25"/>
                <w:sz w:val="22"/>
              </w:rPr>
              <w:t xml:space="preserve">　</w:t>
            </w:r>
            <w:r w:rsidR="006A0B44"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A0B44" w:rsidRPr="00BC4BCF">
              <w:rPr>
                <w:rFonts w:asciiTheme="majorEastAsia" w:eastAsiaTheme="majorEastAsia" w:hAnsiTheme="majorEastAsia" w:hint="eastAsia"/>
                <w:sz w:val="22"/>
              </w:rPr>
              <w:t>灯油</w:t>
            </w:r>
            <w:r w:rsidR="006A0B44" w:rsidRPr="00BC4BCF">
              <w:rPr>
                <w:rFonts w:asciiTheme="majorEastAsia" w:eastAsiaTheme="majorEastAsia" w:hAnsiTheme="majorEastAsia" w:hint="eastAsia"/>
                <w:w w:val="50"/>
                <w:sz w:val="22"/>
              </w:rPr>
              <w:t xml:space="preserve">　</w:t>
            </w:r>
            <w:r w:rsidR="006A0B44"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6A0B44" w:rsidRPr="00BC4BCF">
              <w:rPr>
                <w:rFonts w:asciiTheme="majorEastAsia" w:eastAsiaTheme="majorEastAsia" w:hAnsiTheme="majorEastAsia" w:hint="eastAsia"/>
                <w:w w:val="45"/>
                <w:sz w:val="25"/>
                <w:szCs w:val="25"/>
              </w:rPr>
              <w:t xml:space="preserve">　</w:t>
            </w:r>
            <w:r w:rsidR="006A0B44" w:rsidRPr="00BC4BCF">
              <w:rPr>
                <w:rFonts w:asciiTheme="majorEastAsia" w:eastAsiaTheme="majorEastAsia" w:hAnsiTheme="majorEastAsia" w:hint="eastAsia"/>
                <w:spacing w:val="4"/>
                <w:sz w:val="22"/>
              </w:rPr>
              <w:t>電気</w:t>
            </w:r>
            <w:r w:rsidR="006A0B44"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6A0B44" w:rsidRPr="00BC4BCF">
              <w:rPr>
                <w:rFonts w:asciiTheme="majorEastAsia" w:eastAsiaTheme="majorEastAsia" w:hAnsiTheme="majorEastAsia" w:hint="eastAsia"/>
                <w:w w:val="11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</w:tr>
      <w:tr w:rsidR="00BF44E4" w:rsidRPr="00BC4BCF" w14:paraId="428CCAF1" w14:textId="77777777" w:rsidTr="00B65423">
        <w:trPr>
          <w:trHeight w:val="415"/>
        </w:trPr>
        <w:tc>
          <w:tcPr>
            <w:tcW w:w="366" w:type="dxa"/>
            <w:vMerge/>
            <w:vAlign w:val="center"/>
          </w:tcPr>
          <w:p w14:paraId="1EF8C99C" w14:textId="77777777" w:rsidR="00BF44E4" w:rsidRPr="00BC4BCF" w:rsidRDefault="00BF44E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495B1F11" w14:textId="77777777" w:rsidR="00BF44E4" w:rsidRPr="00BC4BCF" w:rsidRDefault="00BF44E4" w:rsidP="000272A7">
            <w:pPr>
              <w:wordWrap/>
              <w:spacing w:line="230" w:lineRule="exact"/>
              <w:ind w:left="5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保育園・幼稚園</w:t>
            </w:r>
          </w:p>
        </w:tc>
        <w:tc>
          <w:tcPr>
            <w:tcW w:w="1690" w:type="dxa"/>
            <w:vAlign w:val="center"/>
          </w:tcPr>
          <w:p w14:paraId="47C3AE42" w14:textId="77777777" w:rsidR="00BF44E4" w:rsidRPr="00BC4BCF" w:rsidRDefault="00BF44E4" w:rsidP="001E2400">
            <w:pPr>
              <w:wordWrap/>
              <w:spacing w:line="20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/>
                <w:sz w:val="22"/>
              </w:rPr>
              <w:t>km</w:t>
            </w:r>
          </w:p>
        </w:tc>
        <w:tc>
          <w:tcPr>
            <w:tcW w:w="380" w:type="dxa"/>
            <w:vMerge/>
            <w:vAlign w:val="center"/>
          </w:tcPr>
          <w:p w14:paraId="39010713" w14:textId="77777777" w:rsidR="00BF44E4" w:rsidRPr="00BC4BCF" w:rsidRDefault="00BF44E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7779295C" w14:textId="77777777" w:rsidR="00BF44E4" w:rsidRPr="00BC4BCF" w:rsidRDefault="00BF44E4" w:rsidP="00DD1199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水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道</w:t>
            </w:r>
          </w:p>
        </w:tc>
        <w:tc>
          <w:tcPr>
            <w:tcW w:w="4244" w:type="dxa"/>
            <w:gridSpan w:val="2"/>
            <w:vAlign w:val="center"/>
          </w:tcPr>
          <w:p w14:paraId="7E3496DE" w14:textId="77777777" w:rsidR="00BF44E4" w:rsidRPr="00BC4BCF" w:rsidRDefault="00BF44E4" w:rsidP="00BF44E4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pacing w:val="6"/>
                <w:sz w:val="22"/>
              </w:rPr>
              <w:t>上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水道</w:t>
            </w:r>
            <w:r w:rsidRPr="00BC4BCF">
              <w:rPr>
                <w:rFonts w:asciiTheme="majorEastAsia" w:eastAsiaTheme="majorEastAsia" w:hAnsiTheme="majorEastAsia" w:hint="eastAsia"/>
                <w:w w:val="3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>
              <w:rPr>
                <w:rFonts w:asciiTheme="majorEastAsia" w:eastAsiaTheme="majorEastAsia" w:hAnsiTheme="majorEastAsia" w:hint="eastAsia"/>
                <w:spacing w:val="4"/>
                <w:sz w:val="22"/>
              </w:rPr>
              <w:t>井戸</w:t>
            </w:r>
            <w:r w:rsidRPr="00BC4BCF">
              <w:rPr>
                <w:rFonts w:asciiTheme="majorEastAsia" w:eastAsiaTheme="majorEastAsia" w:hAnsiTheme="majorEastAsia" w:hint="eastAsia"/>
                <w:spacing w:val="4"/>
                <w:w w:val="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3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1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</w:tr>
      <w:tr w:rsidR="006A0B44" w:rsidRPr="00BC4BCF" w14:paraId="3C4F2324" w14:textId="77777777" w:rsidTr="00B65423">
        <w:trPr>
          <w:trHeight w:val="421"/>
        </w:trPr>
        <w:tc>
          <w:tcPr>
            <w:tcW w:w="366" w:type="dxa"/>
            <w:vMerge/>
            <w:vAlign w:val="center"/>
          </w:tcPr>
          <w:p w14:paraId="2E5268FA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2A92081A" w14:textId="77777777" w:rsidR="006A0B44" w:rsidRPr="00BC4BCF" w:rsidRDefault="006A0B44" w:rsidP="000272A7">
            <w:pPr>
              <w:wordWrap/>
              <w:spacing w:line="230" w:lineRule="exact"/>
              <w:ind w:left="5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312371"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F96514"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>小学校</w:t>
            </w:r>
          </w:p>
        </w:tc>
        <w:tc>
          <w:tcPr>
            <w:tcW w:w="1690" w:type="dxa"/>
            <w:vAlign w:val="center"/>
          </w:tcPr>
          <w:p w14:paraId="3F4D99A6" w14:textId="77777777" w:rsidR="006A0B44" w:rsidRPr="00BC4BCF" w:rsidRDefault="006A0B44" w:rsidP="001E2400">
            <w:pPr>
              <w:wordWrap/>
              <w:spacing w:line="20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/>
                <w:sz w:val="22"/>
              </w:rPr>
              <w:t>km</w:t>
            </w:r>
          </w:p>
        </w:tc>
        <w:tc>
          <w:tcPr>
            <w:tcW w:w="380" w:type="dxa"/>
            <w:vMerge/>
            <w:vAlign w:val="center"/>
          </w:tcPr>
          <w:p w14:paraId="1F0C44BB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34B58217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下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水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道</w:t>
            </w:r>
          </w:p>
        </w:tc>
        <w:tc>
          <w:tcPr>
            <w:tcW w:w="4244" w:type="dxa"/>
            <w:gridSpan w:val="2"/>
            <w:vAlign w:val="center"/>
          </w:tcPr>
          <w:p w14:paraId="324C8320" w14:textId="77777777" w:rsidR="006A0B44" w:rsidRPr="00BC4BCF" w:rsidRDefault="006A0B44" w:rsidP="00DB36A8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 w:rsidR="00BF44E4"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下水道</w:t>
            </w:r>
            <w:r w:rsidRPr="00BC4BCF">
              <w:rPr>
                <w:rFonts w:asciiTheme="majorEastAsia" w:eastAsiaTheme="majorEastAsia" w:hAnsiTheme="majorEastAsia" w:hint="eastAsia"/>
                <w:w w:val="3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spacing w:val="4"/>
                <w:sz w:val="22"/>
              </w:rPr>
              <w:t>浄化槽</w:t>
            </w:r>
            <w:r w:rsidRPr="00BC4BCF">
              <w:rPr>
                <w:rFonts w:asciiTheme="majorEastAsia" w:eastAsiaTheme="majorEastAsia" w:hAnsiTheme="majorEastAsia" w:hint="eastAsia"/>
                <w:spacing w:val="4"/>
                <w:w w:val="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3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="006974EC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w w:val="1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</w:tr>
      <w:tr w:rsidR="006A0B44" w:rsidRPr="00BC4BCF" w14:paraId="5E2FD5EB" w14:textId="77777777" w:rsidTr="00B65423">
        <w:trPr>
          <w:trHeight w:val="414"/>
        </w:trPr>
        <w:tc>
          <w:tcPr>
            <w:tcW w:w="366" w:type="dxa"/>
            <w:vMerge/>
            <w:vAlign w:val="center"/>
          </w:tcPr>
          <w:p w14:paraId="4303DE9D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06801244" w14:textId="77777777" w:rsidR="006A0B44" w:rsidRPr="00BC4BCF" w:rsidRDefault="006A0B44" w:rsidP="000272A7">
            <w:pPr>
              <w:wordWrap/>
              <w:spacing w:line="230" w:lineRule="exact"/>
              <w:ind w:left="5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F96514"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312371"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>中学校</w:t>
            </w:r>
          </w:p>
        </w:tc>
        <w:tc>
          <w:tcPr>
            <w:tcW w:w="1690" w:type="dxa"/>
            <w:vAlign w:val="center"/>
          </w:tcPr>
          <w:p w14:paraId="7A497D63" w14:textId="77777777" w:rsidR="006A0B44" w:rsidRPr="00BC4BCF" w:rsidRDefault="006A0B44" w:rsidP="001E2400">
            <w:pPr>
              <w:wordWrap/>
              <w:spacing w:line="20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/>
                <w:sz w:val="22"/>
              </w:rPr>
              <w:t>km</w:t>
            </w:r>
          </w:p>
        </w:tc>
        <w:tc>
          <w:tcPr>
            <w:tcW w:w="380" w:type="dxa"/>
            <w:vMerge/>
            <w:vAlign w:val="center"/>
          </w:tcPr>
          <w:p w14:paraId="705C3221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1BFBFCE0" w14:textId="77777777" w:rsidR="006A0B44" w:rsidRPr="00BC4BCF" w:rsidRDefault="006A0B44" w:rsidP="001E2400">
            <w:pPr>
              <w:wordWrap/>
              <w:spacing w:line="200" w:lineRule="exact"/>
              <w:ind w:left="-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ト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イ</w:t>
            </w:r>
            <w:r w:rsidRPr="00BC4BCF">
              <w:rPr>
                <w:rFonts w:asciiTheme="majorEastAsia" w:eastAsiaTheme="majorEastAsia" w:hAnsiTheme="majorEastAsia" w:hint="eastAsia"/>
                <w:w w:val="7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レ</w:t>
            </w:r>
          </w:p>
        </w:tc>
        <w:tc>
          <w:tcPr>
            <w:tcW w:w="4244" w:type="dxa"/>
            <w:gridSpan w:val="2"/>
            <w:vAlign w:val="center"/>
          </w:tcPr>
          <w:p w14:paraId="2D20CB9B" w14:textId="77777777" w:rsidR="006A0B44" w:rsidRPr="00BC4BCF" w:rsidRDefault="006A0B44" w:rsidP="00DB36A8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水洗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-20"/>
                <w:sz w:val="22"/>
              </w:rPr>
              <w:t>く</w:t>
            </w:r>
            <w:r w:rsidRPr="00BC4BCF">
              <w:rPr>
                <w:rFonts w:asciiTheme="majorEastAsia" w:eastAsiaTheme="majorEastAsia" w:hAnsiTheme="majorEastAsia" w:hint="eastAsia"/>
                <w:spacing w:val="-4"/>
                <w:sz w:val="22"/>
              </w:rPr>
              <w:t>み</w:t>
            </w:r>
            <w:r w:rsidRPr="00BC4BCF">
              <w:rPr>
                <w:rFonts w:asciiTheme="majorEastAsia" w:eastAsiaTheme="majorEastAsia" w:hAnsiTheme="majorEastAsia" w:hint="eastAsia"/>
                <w:spacing w:val="-20"/>
                <w:sz w:val="22"/>
              </w:rPr>
              <w:t>取</w:t>
            </w:r>
            <w:r w:rsidRPr="00BC4BCF">
              <w:rPr>
                <w:rFonts w:asciiTheme="majorEastAsia" w:eastAsiaTheme="majorEastAsia" w:hAnsiTheme="majorEastAsia" w:hint="eastAsia"/>
                <w:spacing w:val="4"/>
                <w:sz w:val="22"/>
              </w:rPr>
              <w:t>り</w:t>
            </w:r>
            <w:r w:rsidRPr="00BC4BCF">
              <w:rPr>
                <w:rFonts w:asciiTheme="majorEastAsia" w:eastAsiaTheme="majorEastAsia" w:hAnsiTheme="majorEastAsia" w:hint="eastAsia"/>
                <w:spacing w:val="4"/>
                <w:w w:val="3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4"/>
                <w:sz w:val="22"/>
              </w:rPr>
              <w:t>／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65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和</w:t>
            </w:r>
            <w:r w:rsidRPr="00BC4BCF">
              <w:rPr>
                <w:rFonts w:asciiTheme="majorEastAsia" w:eastAsiaTheme="majorEastAsia" w:hAnsiTheme="majorEastAsia" w:hint="eastAsia"/>
                <w:w w:val="3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80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洋</w:t>
            </w:r>
          </w:p>
        </w:tc>
      </w:tr>
      <w:tr w:rsidR="006A0B44" w:rsidRPr="00BC4BCF" w14:paraId="658AE66A" w14:textId="77777777" w:rsidTr="00B65423">
        <w:trPr>
          <w:trHeight w:val="420"/>
        </w:trPr>
        <w:tc>
          <w:tcPr>
            <w:tcW w:w="366" w:type="dxa"/>
            <w:vMerge/>
            <w:vAlign w:val="center"/>
          </w:tcPr>
          <w:p w14:paraId="6C2E85B0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4FCBB1AA" w14:textId="77777777" w:rsidR="006A0B44" w:rsidRPr="00BC4BCF" w:rsidRDefault="006A0B44" w:rsidP="000272A7">
            <w:pPr>
              <w:wordWrap/>
              <w:spacing w:line="230" w:lineRule="exact"/>
              <w:ind w:left="5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>スーパー</w:t>
            </w:r>
          </w:p>
        </w:tc>
        <w:tc>
          <w:tcPr>
            <w:tcW w:w="1690" w:type="dxa"/>
            <w:vAlign w:val="center"/>
          </w:tcPr>
          <w:p w14:paraId="546BA2FE" w14:textId="77777777" w:rsidR="006A0B44" w:rsidRPr="00BC4BCF" w:rsidRDefault="006A0B44" w:rsidP="001E2400">
            <w:pPr>
              <w:wordWrap/>
              <w:spacing w:line="20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/>
                <w:sz w:val="22"/>
              </w:rPr>
              <w:t>km</w:t>
            </w:r>
          </w:p>
        </w:tc>
        <w:tc>
          <w:tcPr>
            <w:tcW w:w="380" w:type="dxa"/>
            <w:vMerge/>
            <w:vAlign w:val="center"/>
          </w:tcPr>
          <w:p w14:paraId="4058DB1E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2BDAD681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駐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車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場</w:t>
            </w:r>
          </w:p>
        </w:tc>
        <w:tc>
          <w:tcPr>
            <w:tcW w:w="4244" w:type="dxa"/>
            <w:gridSpan w:val="2"/>
            <w:vAlign w:val="center"/>
          </w:tcPr>
          <w:p w14:paraId="0563ED15" w14:textId="77777777" w:rsidR="006A0B44" w:rsidRPr="00BC4BCF" w:rsidRDefault="006A0B44" w:rsidP="00DB36A8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有</w:t>
            </w:r>
            <w:r w:rsidRPr="00BC4BCF">
              <w:rPr>
                <w:rFonts w:asciiTheme="majorEastAsia" w:eastAsiaTheme="majorEastAsia" w:hAnsiTheme="majorEastAsia"/>
                <w:spacing w:val="6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w w:val="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pacing w:val="6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台</w:t>
            </w:r>
            <w:r w:rsidRPr="00BC4BCF">
              <w:rPr>
                <w:rFonts w:asciiTheme="majorEastAsia" w:eastAsiaTheme="majorEastAsia" w:hAnsiTheme="majorEastAsia" w:hint="eastAsia"/>
                <w:w w:val="1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-24"/>
                <w:sz w:val="22"/>
              </w:rPr>
              <w:t>う</w:t>
            </w:r>
            <w:r w:rsidRPr="00BC4BCF">
              <w:rPr>
                <w:rFonts w:asciiTheme="majorEastAsia" w:eastAsiaTheme="majorEastAsia" w:hAnsiTheme="majorEastAsia" w:hint="eastAsia"/>
                <w:spacing w:val="-16"/>
                <w:sz w:val="22"/>
              </w:rPr>
              <w:t>ち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車庫</w:t>
            </w:r>
            <w:r w:rsidRPr="00BC4BCF">
              <w:rPr>
                <w:rFonts w:asciiTheme="majorEastAsia" w:eastAsiaTheme="majorEastAsia" w:hAnsiTheme="majorEastAsia"/>
                <w:spacing w:val="6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BC4BCF">
              <w:rPr>
                <w:rFonts w:asciiTheme="majorEastAsia" w:eastAsiaTheme="majorEastAsia" w:hAnsiTheme="majorEastAsia"/>
                <w:spacing w:val="6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台</w:t>
            </w:r>
            <w:r w:rsidRPr="00BC4BCF">
              <w:rPr>
                <w:rFonts w:asciiTheme="majorEastAsia" w:eastAsiaTheme="majorEastAsia" w:hAnsiTheme="majorEastAsia" w:hint="eastAsia"/>
                <w:w w:val="5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</w:tc>
      </w:tr>
      <w:tr w:rsidR="006A0B44" w:rsidRPr="00BC4BCF" w14:paraId="31FEFE9E" w14:textId="77777777" w:rsidTr="00B65423">
        <w:trPr>
          <w:trHeight w:val="411"/>
        </w:trPr>
        <w:tc>
          <w:tcPr>
            <w:tcW w:w="366" w:type="dxa"/>
            <w:vMerge/>
            <w:vAlign w:val="center"/>
          </w:tcPr>
          <w:p w14:paraId="1CB65BA8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1AE70C22" w14:textId="77777777" w:rsidR="006A0B44" w:rsidRPr="00BC4BCF" w:rsidRDefault="006A0B44" w:rsidP="000272A7">
            <w:pPr>
              <w:wordWrap/>
              <w:spacing w:line="230" w:lineRule="exact"/>
              <w:ind w:left="5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="00FC5FC9" w:rsidRPr="00BC4BCF">
              <w:rPr>
                <w:rFonts w:asciiTheme="majorEastAsia" w:eastAsiaTheme="majorEastAsia" w:hAnsiTheme="majorEastAsia" w:hint="eastAsia"/>
                <w:w w:val="15"/>
                <w:sz w:val="25"/>
                <w:szCs w:val="25"/>
              </w:rPr>
              <w:t xml:space="preserve">　</w:t>
            </w:r>
            <w:r w:rsidR="00FC5FC9" w:rsidRPr="00BC4BCF">
              <w:rPr>
                <w:rFonts w:asciiTheme="majorEastAsia" w:eastAsiaTheme="majorEastAsia" w:hAnsiTheme="majorEastAsia" w:hint="eastAsia"/>
                <w:sz w:val="22"/>
              </w:rPr>
              <w:t>コンビニ</w:t>
            </w:r>
          </w:p>
        </w:tc>
        <w:tc>
          <w:tcPr>
            <w:tcW w:w="1690" w:type="dxa"/>
            <w:vAlign w:val="center"/>
          </w:tcPr>
          <w:p w14:paraId="2CC92E7F" w14:textId="77777777" w:rsidR="006A0B44" w:rsidRPr="00BC4BCF" w:rsidRDefault="006A0B44" w:rsidP="001E2400">
            <w:pPr>
              <w:wordWrap/>
              <w:spacing w:line="200" w:lineRule="exact"/>
              <w:ind w:right="4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/>
                <w:sz w:val="22"/>
              </w:rPr>
              <w:t>km</w:t>
            </w:r>
          </w:p>
        </w:tc>
        <w:tc>
          <w:tcPr>
            <w:tcW w:w="380" w:type="dxa"/>
            <w:vMerge/>
            <w:vAlign w:val="center"/>
          </w:tcPr>
          <w:p w14:paraId="3D09962E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33D32699" w14:textId="77777777" w:rsidR="006A0B44" w:rsidRPr="00BC4BCF" w:rsidRDefault="006A0B44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物　　置</w:t>
            </w:r>
          </w:p>
        </w:tc>
        <w:tc>
          <w:tcPr>
            <w:tcW w:w="4244" w:type="dxa"/>
            <w:gridSpan w:val="2"/>
            <w:vAlign w:val="center"/>
          </w:tcPr>
          <w:p w14:paraId="467C84C9" w14:textId="77777777" w:rsidR="006A0B44" w:rsidRPr="00BC4BCF" w:rsidRDefault="006A0B44" w:rsidP="00DB36A8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 w:rsidR="006974EC" w:rsidRPr="00BC4BCF"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有</w:t>
            </w:r>
            <w:r w:rsidRPr="00BC4BCF">
              <w:rPr>
                <w:rFonts w:asciiTheme="majorEastAsia" w:eastAsiaTheme="majorEastAsia" w:hAnsiTheme="majorEastAsia"/>
                <w:spacing w:val="6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w w:val="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pacing w:val="6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㎡</w:t>
            </w:r>
            <w:r w:rsidRPr="00BC4BCF">
              <w:rPr>
                <w:rFonts w:asciiTheme="majorEastAsia" w:eastAsiaTheme="majorEastAsia" w:hAnsiTheme="majorEastAsia" w:hint="eastAsia"/>
                <w:w w:val="9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</w:tc>
      </w:tr>
      <w:tr w:rsidR="006974EC" w:rsidRPr="00BC4BCF" w14:paraId="7EACCE55" w14:textId="77777777" w:rsidTr="006974EC">
        <w:trPr>
          <w:trHeight w:val="399"/>
        </w:trPr>
        <w:tc>
          <w:tcPr>
            <w:tcW w:w="1545" w:type="dxa"/>
            <w:gridSpan w:val="4"/>
            <w:vAlign w:val="center"/>
          </w:tcPr>
          <w:p w14:paraId="1E7AC6F2" w14:textId="77777777" w:rsidR="006974EC" w:rsidRPr="00BC4BCF" w:rsidRDefault="006974EC" w:rsidP="006974EC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用途地域</w:t>
            </w:r>
          </w:p>
        </w:tc>
        <w:tc>
          <w:tcPr>
            <w:tcW w:w="3003" w:type="dxa"/>
            <w:gridSpan w:val="2"/>
            <w:vAlign w:val="center"/>
          </w:tcPr>
          <w:p w14:paraId="672EF9B1" w14:textId="77777777" w:rsidR="00DB0028" w:rsidRPr="00BC4BCF" w:rsidRDefault="00DB0028" w:rsidP="00DB0028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 xml:space="preserve">(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―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 xml:space="preserve"> )</w:t>
            </w:r>
          </w:p>
        </w:tc>
        <w:tc>
          <w:tcPr>
            <w:tcW w:w="380" w:type="dxa"/>
            <w:vMerge/>
            <w:vAlign w:val="center"/>
          </w:tcPr>
          <w:p w14:paraId="102DFBF5" w14:textId="77777777" w:rsidR="006974EC" w:rsidRPr="00BC4BCF" w:rsidRDefault="006974EC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4F2794C2" w14:textId="77777777" w:rsidR="006974EC" w:rsidRPr="00BC4BCF" w:rsidRDefault="006974EC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庭</w:t>
            </w:r>
          </w:p>
        </w:tc>
        <w:tc>
          <w:tcPr>
            <w:tcW w:w="4244" w:type="dxa"/>
            <w:gridSpan w:val="2"/>
            <w:vAlign w:val="center"/>
          </w:tcPr>
          <w:p w14:paraId="3C82BD81" w14:textId="77777777" w:rsidR="006974EC" w:rsidRPr="00BC4BCF" w:rsidRDefault="006974EC" w:rsidP="00DB36A8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有</w:t>
            </w:r>
            <w:r w:rsidRPr="00BC4BCF">
              <w:rPr>
                <w:rFonts w:asciiTheme="majorEastAsia" w:eastAsiaTheme="majorEastAsia" w:hAnsiTheme="majorEastAsia"/>
                <w:spacing w:val="6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w w:val="8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pacing w:val="6"/>
                <w:sz w:val="22"/>
              </w:rPr>
              <w:t>)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>㎡</w:t>
            </w:r>
            <w:r w:rsidRPr="00BC4BCF">
              <w:rPr>
                <w:rFonts w:asciiTheme="majorEastAsia" w:eastAsiaTheme="majorEastAsia" w:hAnsiTheme="majorEastAsia" w:hint="eastAsia"/>
                <w:w w:val="9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無</w:t>
            </w:r>
          </w:p>
        </w:tc>
      </w:tr>
      <w:tr w:rsidR="006974EC" w:rsidRPr="00BC4BCF" w14:paraId="6B6BD541" w14:textId="77777777" w:rsidTr="006974EC">
        <w:trPr>
          <w:trHeight w:val="424"/>
        </w:trPr>
        <w:tc>
          <w:tcPr>
            <w:tcW w:w="1545" w:type="dxa"/>
            <w:gridSpan w:val="4"/>
            <w:vAlign w:val="center"/>
          </w:tcPr>
          <w:p w14:paraId="4674963A" w14:textId="77777777" w:rsidR="006974EC" w:rsidRPr="00BC4BCF" w:rsidRDefault="006974EC" w:rsidP="006974EC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接道条件</w:t>
            </w:r>
          </w:p>
        </w:tc>
        <w:tc>
          <w:tcPr>
            <w:tcW w:w="3003" w:type="dxa"/>
            <w:gridSpan w:val="2"/>
            <w:vAlign w:val="center"/>
          </w:tcPr>
          <w:p w14:paraId="01B418F3" w14:textId="77777777" w:rsidR="006974EC" w:rsidRPr="00BC4BCF" w:rsidRDefault="006974EC" w:rsidP="006974EC">
            <w:pPr>
              <w:spacing w:line="200" w:lineRule="exact"/>
              <w:ind w:right="59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0" w:type="dxa"/>
            <w:vMerge/>
            <w:vAlign w:val="center"/>
          </w:tcPr>
          <w:p w14:paraId="752DC8A3" w14:textId="77777777" w:rsidR="006974EC" w:rsidRPr="00BC4BCF" w:rsidRDefault="006974EC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7877156B" w14:textId="77777777" w:rsidR="006974EC" w:rsidRPr="00BC4BCF" w:rsidRDefault="006974EC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電　　話</w:t>
            </w:r>
          </w:p>
        </w:tc>
        <w:tc>
          <w:tcPr>
            <w:tcW w:w="4244" w:type="dxa"/>
            <w:gridSpan w:val="2"/>
            <w:vAlign w:val="center"/>
          </w:tcPr>
          <w:p w14:paraId="0B7D928D" w14:textId="77777777" w:rsidR="006974EC" w:rsidRPr="00BC4BCF" w:rsidRDefault="006974EC" w:rsidP="00DB36A8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接続済</w:t>
            </w:r>
            <w:r w:rsidRPr="00BC4BCF">
              <w:rPr>
                <w:rFonts w:asciiTheme="majorEastAsia" w:eastAsiaTheme="majorEastAsia" w:hAnsiTheme="majorEastAsia" w:hint="eastAsia"/>
                <w:spacing w:val="6"/>
                <w:sz w:val="22"/>
              </w:rPr>
              <w:t xml:space="preserve">み　</w:t>
            </w:r>
            <w:r w:rsidRPr="00BC4BCF">
              <w:rPr>
                <w:rFonts w:asciiTheme="majorEastAsia" w:eastAsiaTheme="majorEastAsia" w:hAnsiTheme="majorEastAsia" w:hint="eastAsia"/>
                <w:w w:val="9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30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-2"/>
                <w:sz w:val="22"/>
              </w:rPr>
              <w:t>その他</w:t>
            </w:r>
            <w:r w:rsidRPr="00BC4BCF">
              <w:rPr>
                <w:rFonts w:asciiTheme="majorEastAsia" w:eastAsiaTheme="majorEastAsia" w:hAnsiTheme="majorEastAsia"/>
                <w:spacing w:val="-2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　　</w:t>
            </w:r>
            <w:r w:rsidRPr="00BC4BCF">
              <w:rPr>
                <w:rFonts w:asciiTheme="majorEastAsia" w:eastAsiaTheme="majorEastAsia" w:hAnsiTheme="majorEastAsia" w:hint="eastAsia"/>
                <w:w w:val="9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</w:tr>
      <w:tr w:rsidR="006974EC" w:rsidRPr="00BC4BCF" w14:paraId="1115A445" w14:textId="77777777" w:rsidTr="006974EC">
        <w:trPr>
          <w:trHeight w:val="416"/>
        </w:trPr>
        <w:tc>
          <w:tcPr>
            <w:tcW w:w="1545" w:type="dxa"/>
            <w:gridSpan w:val="4"/>
            <w:vAlign w:val="center"/>
          </w:tcPr>
          <w:p w14:paraId="22E11AFF" w14:textId="77777777" w:rsidR="006974EC" w:rsidRPr="00BC4BCF" w:rsidRDefault="006974EC" w:rsidP="006974EC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建築確認申請</w:t>
            </w:r>
          </w:p>
        </w:tc>
        <w:tc>
          <w:tcPr>
            <w:tcW w:w="3003" w:type="dxa"/>
            <w:gridSpan w:val="2"/>
            <w:vAlign w:val="center"/>
          </w:tcPr>
          <w:p w14:paraId="30D57032" w14:textId="77777777" w:rsidR="006974EC" w:rsidRPr="00BC4BCF" w:rsidRDefault="006974EC" w:rsidP="006974EC">
            <w:pPr>
              <w:wordWrap/>
              <w:spacing w:line="20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□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有　　□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無　</w:t>
            </w:r>
          </w:p>
        </w:tc>
        <w:tc>
          <w:tcPr>
            <w:tcW w:w="380" w:type="dxa"/>
            <w:vMerge/>
            <w:vAlign w:val="center"/>
          </w:tcPr>
          <w:p w14:paraId="073DF38D" w14:textId="77777777" w:rsidR="006974EC" w:rsidRPr="00BC4BCF" w:rsidRDefault="006974EC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6EB52357" w14:textId="77777777" w:rsidR="006974EC" w:rsidRPr="00BC4BCF" w:rsidRDefault="006974EC" w:rsidP="000272A7">
            <w:pPr>
              <w:wordWrap/>
              <w:spacing w:line="20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テ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レ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ビ</w:t>
            </w:r>
          </w:p>
        </w:tc>
        <w:tc>
          <w:tcPr>
            <w:tcW w:w="4244" w:type="dxa"/>
            <w:gridSpan w:val="2"/>
            <w:vAlign w:val="center"/>
          </w:tcPr>
          <w:p w14:paraId="3619A682" w14:textId="77777777" w:rsidR="006974EC" w:rsidRPr="00BC4BCF" w:rsidRDefault="006974EC" w:rsidP="00DB36A8">
            <w:pPr>
              <w:wordWrap/>
              <w:spacing w:line="220" w:lineRule="exact"/>
              <w:ind w:left="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pacing w:val="-10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/>
                <w:spacing w:val="-10"/>
                <w:sz w:val="25"/>
                <w:szCs w:val="25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屋</w:t>
            </w:r>
            <w:r w:rsidRPr="00BC4BCF">
              <w:rPr>
                <w:rFonts w:asciiTheme="majorEastAsia" w:eastAsiaTheme="majorEastAsia" w:hAnsiTheme="majorEastAsia" w:hint="eastAsia"/>
                <w:spacing w:val="-8"/>
                <w:sz w:val="22"/>
              </w:rPr>
              <w:t>上</w:t>
            </w:r>
            <w:r w:rsidRPr="00BC4BCF">
              <w:rPr>
                <w:rFonts w:asciiTheme="majorEastAsia" w:eastAsiaTheme="majorEastAsia" w:hAnsiTheme="majorEastAsia" w:hint="eastAsia"/>
                <w:spacing w:val="-28"/>
                <w:sz w:val="22"/>
              </w:rPr>
              <w:t>ア</w:t>
            </w:r>
            <w:r w:rsidRPr="00BC4BCF">
              <w:rPr>
                <w:rFonts w:asciiTheme="majorEastAsia" w:eastAsiaTheme="majorEastAsia" w:hAnsiTheme="majorEastAsia" w:hint="eastAsia"/>
                <w:spacing w:val="-6"/>
                <w:sz w:val="22"/>
              </w:rPr>
              <w:t>ンテ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ナ</w:t>
            </w:r>
            <w:r w:rsidRPr="00BC4BCF">
              <w:rPr>
                <w:rFonts w:asciiTheme="majorEastAsia" w:eastAsiaTheme="majorEastAsia" w:hAnsiTheme="majorEastAsia" w:hint="eastAsia"/>
                <w:w w:val="50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5"/>
                <w:szCs w:val="25"/>
              </w:rPr>
              <w:t>□</w:t>
            </w:r>
            <w:r w:rsidRPr="00BC4BCF">
              <w:rPr>
                <w:rFonts w:asciiTheme="majorEastAsia" w:eastAsiaTheme="majorEastAsia" w:hAnsiTheme="majorEastAsia" w:hint="eastAsia"/>
                <w:w w:val="60"/>
                <w:sz w:val="25"/>
                <w:szCs w:val="25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pacing w:val="-2"/>
                <w:sz w:val="22"/>
              </w:rPr>
              <w:t>共同受信施設</w:t>
            </w:r>
          </w:p>
        </w:tc>
      </w:tr>
      <w:tr w:rsidR="001E2400" w:rsidRPr="00BC4BCF" w14:paraId="7AC6B62C" w14:textId="77777777" w:rsidTr="00F96514">
        <w:trPr>
          <w:trHeight w:val="405"/>
        </w:trPr>
        <w:tc>
          <w:tcPr>
            <w:tcW w:w="1198" w:type="dxa"/>
            <w:gridSpan w:val="3"/>
            <w:vAlign w:val="center"/>
          </w:tcPr>
          <w:p w14:paraId="064B92C8" w14:textId="77777777" w:rsidR="001E2400" w:rsidRPr="00BC4BCF" w:rsidRDefault="001E2400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特記事項</w:t>
            </w:r>
          </w:p>
        </w:tc>
        <w:tc>
          <w:tcPr>
            <w:tcW w:w="8914" w:type="dxa"/>
            <w:gridSpan w:val="7"/>
            <w:vAlign w:val="center"/>
          </w:tcPr>
          <w:p w14:paraId="1C4AC079" w14:textId="77777777" w:rsidR="001E2400" w:rsidRPr="00BC4BCF" w:rsidRDefault="001E2400" w:rsidP="0063391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E2400" w:rsidRPr="00BC4BCF" w14:paraId="4ECA0576" w14:textId="77777777" w:rsidTr="00312371">
        <w:trPr>
          <w:trHeight w:val="427"/>
        </w:trPr>
        <w:tc>
          <w:tcPr>
            <w:tcW w:w="1198" w:type="dxa"/>
            <w:gridSpan w:val="3"/>
            <w:vMerge w:val="restart"/>
            <w:vAlign w:val="center"/>
          </w:tcPr>
          <w:p w14:paraId="3447BC7B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登記名義人</w:t>
            </w:r>
          </w:p>
        </w:tc>
        <w:tc>
          <w:tcPr>
            <w:tcW w:w="1660" w:type="dxa"/>
            <w:gridSpan w:val="2"/>
            <w:vAlign w:val="center"/>
          </w:tcPr>
          <w:p w14:paraId="3F169652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住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　所</w:t>
            </w:r>
          </w:p>
        </w:tc>
        <w:tc>
          <w:tcPr>
            <w:tcW w:w="7254" w:type="dxa"/>
            <w:gridSpan w:val="5"/>
            <w:vAlign w:val="center"/>
          </w:tcPr>
          <w:p w14:paraId="6091A73F" w14:textId="77777777" w:rsidR="001E2400" w:rsidRPr="00BC4BCF" w:rsidRDefault="001E2400" w:rsidP="001E2400">
            <w:pPr>
              <w:wordWrap/>
              <w:spacing w:line="200" w:lineRule="exact"/>
              <w:ind w:left="4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〒　　</w:t>
            </w:r>
            <w:r w:rsidR="00F96514"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－</w:t>
            </w:r>
          </w:p>
        </w:tc>
      </w:tr>
      <w:tr w:rsidR="001E2400" w:rsidRPr="00BC4BCF" w14:paraId="29446D0A" w14:textId="77777777" w:rsidTr="00312371">
        <w:trPr>
          <w:trHeight w:val="418"/>
        </w:trPr>
        <w:tc>
          <w:tcPr>
            <w:tcW w:w="1198" w:type="dxa"/>
            <w:gridSpan w:val="3"/>
            <w:vMerge/>
            <w:vAlign w:val="center"/>
          </w:tcPr>
          <w:p w14:paraId="37405716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3A59AAF4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氏　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名</w:t>
            </w:r>
          </w:p>
        </w:tc>
        <w:tc>
          <w:tcPr>
            <w:tcW w:w="7254" w:type="dxa"/>
            <w:gridSpan w:val="5"/>
            <w:vAlign w:val="center"/>
          </w:tcPr>
          <w:p w14:paraId="1D0022D1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E2400" w:rsidRPr="00BC4BCF" w14:paraId="5241BFF2" w14:textId="77777777" w:rsidTr="00312371">
        <w:trPr>
          <w:trHeight w:val="426"/>
        </w:trPr>
        <w:tc>
          <w:tcPr>
            <w:tcW w:w="1198" w:type="dxa"/>
            <w:gridSpan w:val="3"/>
            <w:vMerge w:val="restart"/>
            <w:vAlign w:val="center"/>
          </w:tcPr>
          <w:p w14:paraId="4117EC8E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登録申請者</w:t>
            </w:r>
          </w:p>
        </w:tc>
        <w:tc>
          <w:tcPr>
            <w:tcW w:w="1660" w:type="dxa"/>
            <w:gridSpan w:val="2"/>
            <w:vAlign w:val="center"/>
          </w:tcPr>
          <w:p w14:paraId="4DDAC7D8" w14:textId="77777777" w:rsidR="001E2400" w:rsidRPr="00BC4BCF" w:rsidRDefault="001E2400" w:rsidP="001E2400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住　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所</w:t>
            </w:r>
          </w:p>
        </w:tc>
        <w:tc>
          <w:tcPr>
            <w:tcW w:w="7254" w:type="dxa"/>
            <w:gridSpan w:val="5"/>
            <w:vAlign w:val="center"/>
          </w:tcPr>
          <w:p w14:paraId="5D319584" w14:textId="77777777" w:rsidR="001E2400" w:rsidRPr="00BC4BCF" w:rsidRDefault="001E2400" w:rsidP="001E2400">
            <w:pPr>
              <w:wordWrap/>
              <w:spacing w:line="200" w:lineRule="exact"/>
              <w:ind w:left="4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〒　　</w:t>
            </w:r>
            <w:r w:rsidR="00F96514" w:rsidRPr="00BC4BCF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－</w:t>
            </w:r>
          </w:p>
        </w:tc>
      </w:tr>
      <w:tr w:rsidR="001E2400" w:rsidRPr="00BC4BCF" w14:paraId="54E67833" w14:textId="77777777" w:rsidTr="00312371">
        <w:trPr>
          <w:trHeight w:val="412"/>
        </w:trPr>
        <w:tc>
          <w:tcPr>
            <w:tcW w:w="1198" w:type="dxa"/>
            <w:gridSpan w:val="3"/>
            <w:vMerge/>
            <w:vAlign w:val="center"/>
          </w:tcPr>
          <w:p w14:paraId="3F6D7C55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647A56A" w14:textId="77777777" w:rsidR="001E2400" w:rsidRPr="00BC4BCF" w:rsidRDefault="001E2400" w:rsidP="001E2400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氏　</w:t>
            </w:r>
            <w:r w:rsidR="00312371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　名</w:t>
            </w:r>
          </w:p>
        </w:tc>
        <w:tc>
          <w:tcPr>
            <w:tcW w:w="3010" w:type="dxa"/>
            <w:gridSpan w:val="3"/>
            <w:vAlign w:val="center"/>
          </w:tcPr>
          <w:p w14:paraId="65A1B9DC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14" w:type="dxa"/>
            <w:vAlign w:val="center"/>
          </w:tcPr>
          <w:p w14:paraId="08640B69" w14:textId="77777777" w:rsidR="001E2400" w:rsidRPr="00BC4BCF" w:rsidRDefault="001E2400" w:rsidP="001E2400">
            <w:pPr>
              <w:wordWrap/>
              <w:spacing w:line="20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自宅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  <w:tc>
          <w:tcPr>
            <w:tcW w:w="2530" w:type="dxa"/>
            <w:vAlign w:val="center"/>
          </w:tcPr>
          <w:p w14:paraId="0116707F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E2400" w:rsidRPr="00BC4BCF" w14:paraId="6E12EBFB" w14:textId="77777777" w:rsidTr="00F96514">
        <w:trPr>
          <w:trHeight w:val="393"/>
        </w:trPr>
        <w:tc>
          <w:tcPr>
            <w:tcW w:w="1198" w:type="dxa"/>
            <w:gridSpan w:val="3"/>
            <w:vMerge/>
            <w:vAlign w:val="center"/>
          </w:tcPr>
          <w:p w14:paraId="289E21FC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8A7D3D" w14:textId="77777777" w:rsidR="001E2400" w:rsidRPr="00BC4BCF" w:rsidRDefault="001E2400" w:rsidP="001E2400">
            <w:pPr>
              <w:wordWrap/>
              <w:spacing w:line="200" w:lineRule="exact"/>
              <w:ind w:left="40" w:right="4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010" w:type="dxa"/>
            <w:gridSpan w:val="3"/>
            <w:vAlign w:val="center"/>
          </w:tcPr>
          <w:p w14:paraId="3CF36BF2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14" w:type="dxa"/>
            <w:vAlign w:val="center"/>
          </w:tcPr>
          <w:p w14:paraId="6180F422" w14:textId="77777777" w:rsidR="001E2400" w:rsidRPr="00BC4BCF" w:rsidRDefault="001E2400" w:rsidP="001E2400">
            <w:pPr>
              <w:wordWrap/>
              <w:spacing w:line="20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(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携帯</w:t>
            </w:r>
            <w:r w:rsidRPr="00BC4BCF">
              <w:rPr>
                <w:rFonts w:asciiTheme="majorEastAsia" w:eastAsiaTheme="majorEastAsia" w:hAnsiTheme="majorEastAsia"/>
                <w:sz w:val="22"/>
              </w:rPr>
              <w:t>)</w:t>
            </w:r>
          </w:p>
        </w:tc>
        <w:tc>
          <w:tcPr>
            <w:tcW w:w="2530" w:type="dxa"/>
            <w:vAlign w:val="center"/>
          </w:tcPr>
          <w:p w14:paraId="2B22B8A9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E2400" w:rsidRPr="00BC4BCF" w14:paraId="686B2E6B" w14:textId="77777777" w:rsidTr="00F96514">
        <w:trPr>
          <w:trHeight w:val="414"/>
        </w:trPr>
        <w:tc>
          <w:tcPr>
            <w:tcW w:w="119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66F3EC0D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660" w:type="dxa"/>
            <w:gridSpan w:val="2"/>
            <w:tcBorders>
              <w:bottom w:val="single" w:sz="12" w:space="0" w:color="auto"/>
            </w:tcBorders>
            <w:vAlign w:val="center"/>
          </w:tcPr>
          <w:p w14:paraId="36B38FE8" w14:textId="77777777" w:rsidR="001E2400" w:rsidRPr="00BC4BCF" w:rsidRDefault="001E2400" w:rsidP="001E2400">
            <w:pPr>
              <w:wordWrap/>
              <w:spacing w:line="2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メ</w:t>
            </w:r>
            <w:r w:rsidRPr="00BC4BCF">
              <w:rPr>
                <w:rFonts w:asciiTheme="majorEastAsia" w:eastAsiaTheme="majorEastAsia" w:hAnsiTheme="majorEastAsia" w:hint="eastAsia"/>
                <w:spacing w:val="28"/>
                <w:sz w:val="22"/>
              </w:rPr>
              <w:t>ー</w:t>
            </w:r>
            <w:r w:rsidRPr="00BC4BCF">
              <w:rPr>
                <w:rFonts w:asciiTheme="majorEastAsia" w:eastAsiaTheme="majorEastAsia" w:hAnsiTheme="majorEastAsia" w:hint="eastAsia"/>
                <w:spacing w:val="16"/>
                <w:sz w:val="22"/>
              </w:rPr>
              <w:t>ル</w:t>
            </w:r>
            <w:r w:rsidRPr="00BC4BCF">
              <w:rPr>
                <w:rFonts w:asciiTheme="majorEastAsia" w:eastAsiaTheme="majorEastAsia" w:hAnsiTheme="majorEastAsia" w:hint="eastAsia"/>
                <w:spacing w:val="-10"/>
                <w:sz w:val="22"/>
              </w:rPr>
              <w:t>アド</w:t>
            </w:r>
            <w:r w:rsidRPr="00BC4BCF">
              <w:rPr>
                <w:rFonts w:asciiTheme="majorEastAsia" w:eastAsiaTheme="majorEastAsia" w:hAnsiTheme="majorEastAsia" w:hint="eastAsia"/>
                <w:spacing w:val="16"/>
                <w:sz w:val="22"/>
              </w:rPr>
              <w:t>レ</w:t>
            </w:r>
            <w:r w:rsidRPr="00BC4BCF">
              <w:rPr>
                <w:rFonts w:asciiTheme="majorEastAsia" w:eastAsiaTheme="majorEastAsia" w:hAnsiTheme="majorEastAsia" w:hint="eastAsia"/>
                <w:sz w:val="22"/>
              </w:rPr>
              <w:t>ス</w:t>
            </w:r>
          </w:p>
        </w:tc>
        <w:tc>
          <w:tcPr>
            <w:tcW w:w="3010" w:type="dxa"/>
            <w:gridSpan w:val="3"/>
            <w:tcBorders>
              <w:bottom w:val="single" w:sz="12" w:space="0" w:color="auto"/>
            </w:tcBorders>
            <w:vAlign w:val="center"/>
          </w:tcPr>
          <w:p w14:paraId="21A48150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14" w:type="dxa"/>
            <w:tcBorders>
              <w:bottom w:val="single" w:sz="12" w:space="0" w:color="auto"/>
            </w:tcBorders>
            <w:vAlign w:val="center"/>
          </w:tcPr>
          <w:p w14:paraId="3F019F39" w14:textId="77777777" w:rsidR="001E2400" w:rsidRPr="00BC4BCF" w:rsidRDefault="001E2400" w:rsidP="001E2400">
            <w:pPr>
              <w:wordWrap/>
              <w:spacing w:line="200" w:lineRule="exact"/>
              <w:ind w:right="4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ＦＡＸ番号</w:t>
            </w:r>
          </w:p>
        </w:tc>
        <w:tc>
          <w:tcPr>
            <w:tcW w:w="2530" w:type="dxa"/>
            <w:tcBorders>
              <w:bottom w:val="single" w:sz="12" w:space="0" w:color="auto"/>
            </w:tcBorders>
            <w:vAlign w:val="center"/>
          </w:tcPr>
          <w:p w14:paraId="3C461A49" w14:textId="77777777" w:rsidR="001E2400" w:rsidRPr="00BC4BCF" w:rsidRDefault="001E2400" w:rsidP="00633915">
            <w:pPr>
              <w:wordWrap/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2E0BF25" w14:textId="77777777" w:rsidR="001E2400" w:rsidRPr="00BC4BCF" w:rsidRDefault="001E2400" w:rsidP="001E2400">
      <w:pPr>
        <w:spacing w:line="240" w:lineRule="exact"/>
        <w:ind w:left="30"/>
        <w:rPr>
          <w:rFonts w:asciiTheme="majorEastAsia" w:eastAsiaTheme="majorEastAsia" w:hAnsiTheme="majorEastAsia"/>
          <w:spacing w:val="-1"/>
          <w:sz w:val="22"/>
        </w:rPr>
      </w:pPr>
      <w:r w:rsidRPr="00BC4BCF">
        <w:rPr>
          <w:rFonts w:asciiTheme="majorEastAsia" w:eastAsiaTheme="majorEastAsia" w:hAnsiTheme="majorEastAsia" w:hint="eastAsia"/>
          <w:sz w:val="22"/>
        </w:rPr>
        <w:t>※抵当権</w:t>
      </w:r>
      <w:r w:rsidRPr="00BC4BCF">
        <w:rPr>
          <w:rFonts w:asciiTheme="majorEastAsia" w:eastAsiaTheme="majorEastAsia" w:hAnsiTheme="majorEastAsia" w:hint="eastAsia"/>
          <w:spacing w:val="-34"/>
          <w:sz w:val="22"/>
        </w:rPr>
        <w:t>、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相続登</w:t>
      </w:r>
      <w:r w:rsidRPr="00BC4BCF">
        <w:rPr>
          <w:rFonts w:asciiTheme="majorEastAsia" w:eastAsiaTheme="majorEastAsia" w:hAnsiTheme="majorEastAsia" w:hint="eastAsia"/>
          <w:spacing w:val="-7"/>
          <w:sz w:val="22"/>
        </w:rPr>
        <w:t>記その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他説明事</w:t>
      </w:r>
      <w:r w:rsidRPr="00BC4BCF">
        <w:rPr>
          <w:rFonts w:asciiTheme="majorEastAsia" w:eastAsiaTheme="majorEastAsia" w:hAnsiTheme="majorEastAsia" w:hint="eastAsia"/>
          <w:spacing w:val="-6"/>
          <w:sz w:val="22"/>
        </w:rPr>
        <w:t>項</w:t>
      </w:r>
      <w:r w:rsidRPr="00BC4BCF">
        <w:rPr>
          <w:rFonts w:asciiTheme="majorEastAsia" w:eastAsiaTheme="majorEastAsia" w:hAnsiTheme="majorEastAsia" w:hint="eastAsia"/>
          <w:spacing w:val="-14"/>
          <w:sz w:val="22"/>
        </w:rPr>
        <w:t>がある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場合は</w:t>
      </w:r>
      <w:r w:rsidRPr="00BC4BCF">
        <w:rPr>
          <w:rFonts w:asciiTheme="majorEastAsia" w:eastAsiaTheme="majorEastAsia" w:hAnsiTheme="majorEastAsia" w:hint="eastAsia"/>
          <w:spacing w:val="-34"/>
          <w:sz w:val="22"/>
        </w:rPr>
        <w:t>、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特記</w:t>
      </w:r>
      <w:r w:rsidRPr="00BC4BCF">
        <w:rPr>
          <w:rFonts w:asciiTheme="majorEastAsia" w:eastAsiaTheme="majorEastAsia" w:hAnsiTheme="majorEastAsia" w:hint="eastAsia"/>
          <w:spacing w:val="-6"/>
          <w:sz w:val="22"/>
        </w:rPr>
        <w:t>事項に記</w:t>
      </w:r>
      <w:r w:rsidRPr="00BC4BCF">
        <w:rPr>
          <w:rFonts w:asciiTheme="majorEastAsia" w:eastAsiaTheme="majorEastAsia" w:hAnsiTheme="majorEastAsia" w:hint="eastAsia"/>
          <w:spacing w:val="-16"/>
          <w:sz w:val="22"/>
        </w:rPr>
        <w:t>載し</w:t>
      </w:r>
      <w:r w:rsidRPr="00BC4BCF">
        <w:rPr>
          <w:rFonts w:asciiTheme="majorEastAsia" w:eastAsiaTheme="majorEastAsia" w:hAnsiTheme="majorEastAsia" w:hint="eastAsia"/>
          <w:spacing w:val="-30"/>
          <w:sz w:val="22"/>
        </w:rPr>
        <w:t>てくだ</w:t>
      </w:r>
      <w:r w:rsidRPr="00BC4BCF">
        <w:rPr>
          <w:rFonts w:asciiTheme="majorEastAsia" w:eastAsiaTheme="majorEastAsia" w:hAnsiTheme="majorEastAsia" w:hint="eastAsia"/>
          <w:spacing w:val="-20"/>
          <w:sz w:val="22"/>
        </w:rPr>
        <w:t>さ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い。</w:t>
      </w:r>
    </w:p>
    <w:p w14:paraId="3311ED72" w14:textId="77777777" w:rsidR="001E2400" w:rsidRPr="00BC4BCF" w:rsidRDefault="001E2400" w:rsidP="00F96514">
      <w:pPr>
        <w:spacing w:line="240" w:lineRule="exact"/>
        <w:ind w:left="180"/>
        <w:rPr>
          <w:rFonts w:asciiTheme="majorEastAsia" w:eastAsiaTheme="majorEastAsia" w:hAnsiTheme="majorEastAsia"/>
          <w:sz w:val="22"/>
        </w:rPr>
      </w:pPr>
      <w:r w:rsidRPr="00BC4BCF">
        <w:rPr>
          <w:rFonts w:asciiTheme="majorEastAsia" w:eastAsiaTheme="majorEastAsia" w:hAnsiTheme="majorEastAsia" w:hint="eastAsia"/>
          <w:spacing w:val="-14"/>
          <w:sz w:val="22"/>
        </w:rPr>
        <w:t>なお</w:t>
      </w:r>
      <w:r w:rsidRPr="00BC4BCF">
        <w:rPr>
          <w:rFonts w:asciiTheme="majorEastAsia" w:eastAsiaTheme="majorEastAsia" w:hAnsiTheme="majorEastAsia" w:hint="eastAsia"/>
          <w:spacing w:val="-34"/>
          <w:sz w:val="22"/>
        </w:rPr>
        <w:t>、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記載漏れ</w:t>
      </w:r>
      <w:r w:rsidRPr="00BC4BCF">
        <w:rPr>
          <w:rFonts w:asciiTheme="majorEastAsia" w:eastAsiaTheme="majorEastAsia" w:hAnsiTheme="majorEastAsia" w:hint="eastAsia"/>
          <w:spacing w:val="-14"/>
          <w:sz w:val="22"/>
        </w:rPr>
        <w:t>に</w:t>
      </w:r>
      <w:r w:rsidRPr="00BC4BCF">
        <w:rPr>
          <w:rFonts w:asciiTheme="majorEastAsia" w:eastAsiaTheme="majorEastAsia" w:hAnsiTheme="majorEastAsia" w:hint="eastAsia"/>
          <w:spacing w:val="-32"/>
          <w:sz w:val="22"/>
        </w:rPr>
        <w:t>よ</w:t>
      </w:r>
      <w:r w:rsidRPr="00BC4BCF">
        <w:rPr>
          <w:rFonts w:asciiTheme="majorEastAsia" w:eastAsiaTheme="majorEastAsia" w:hAnsiTheme="majorEastAsia" w:hint="eastAsia"/>
          <w:spacing w:val="-18"/>
          <w:sz w:val="22"/>
        </w:rPr>
        <w:t>り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瑕疵担保責任</w:t>
      </w:r>
      <w:r w:rsidRPr="00BC4BCF">
        <w:rPr>
          <w:rFonts w:asciiTheme="majorEastAsia" w:eastAsiaTheme="majorEastAsia" w:hAnsiTheme="majorEastAsia" w:hint="eastAsia"/>
          <w:spacing w:val="-8"/>
          <w:sz w:val="22"/>
        </w:rPr>
        <w:t>等が</w:t>
      </w:r>
      <w:r w:rsidRPr="00BC4BCF">
        <w:rPr>
          <w:rFonts w:asciiTheme="majorEastAsia" w:eastAsiaTheme="majorEastAsia" w:hAnsiTheme="majorEastAsia" w:hint="eastAsia"/>
          <w:spacing w:val="-18"/>
          <w:sz w:val="22"/>
        </w:rPr>
        <w:t>生</w:t>
      </w:r>
      <w:r w:rsidRPr="00BC4BCF">
        <w:rPr>
          <w:rFonts w:asciiTheme="majorEastAsia" w:eastAsiaTheme="majorEastAsia" w:hAnsiTheme="majorEastAsia" w:hint="eastAsia"/>
          <w:spacing w:val="-16"/>
          <w:sz w:val="22"/>
        </w:rPr>
        <w:t>じ</w:t>
      </w:r>
      <w:r w:rsidRPr="00BC4BCF">
        <w:rPr>
          <w:rFonts w:asciiTheme="majorEastAsia" w:eastAsiaTheme="majorEastAsia" w:hAnsiTheme="majorEastAsia" w:hint="eastAsia"/>
          <w:spacing w:val="-8"/>
          <w:sz w:val="22"/>
        </w:rPr>
        <w:t>た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場合</w:t>
      </w:r>
      <w:r w:rsidRPr="00BC4BCF">
        <w:rPr>
          <w:rFonts w:asciiTheme="majorEastAsia" w:eastAsiaTheme="majorEastAsia" w:hAnsiTheme="majorEastAsia" w:hint="eastAsia"/>
          <w:spacing w:val="-16"/>
          <w:sz w:val="22"/>
        </w:rPr>
        <w:t>は</w:t>
      </w:r>
      <w:r w:rsidRPr="00BC4BCF">
        <w:rPr>
          <w:rFonts w:asciiTheme="majorEastAsia" w:eastAsiaTheme="majorEastAsia" w:hAnsiTheme="majorEastAsia" w:hint="eastAsia"/>
          <w:spacing w:val="-34"/>
          <w:sz w:val="22"/>
        </w:rPr>
        <w:t>、</w:t>
      </w:r>
      <w:r w:rsidR="00FD4BFA" w:rsidRPr="00BC4BCF">
        <w:rPr>
          <w:rFonts w:asciiTheme="majorEastAsia" w:eastAsiaTheme="majorEastAsia" w:hAnsiTheme="majorEastAsia" w:hint="eastAsia"/>
          <w:spacing w:val="-1"/>
          <w:sz w:val="22"/>
        </w:rPr>
        <w:t>町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は一</w:t>
      </w:r>
      <w:r w:rsidRPr="00BC4BCF">
        <w:rPr>
          <w:rFonts w:asciiTheme="majorEastAsia" w:eastAsiaTheme="majorEastAsia" w:hAnsiTheme="majorEastAsia" w:hint="eastAsia"/>
          <w:spacing w:val="-8"/>
          <w:sz w:val="22"/>
        </w:rPr>
        <w:t>切の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責</w:t>
      </w:r>
      <w:r w:rsidRPr="00BC4BCF">
        <w:rPr>
          <w:rFonts w:asciiTheme="majorEastAsia" w:eastAsiaTheme="majorEastAsia" w:hAnsiTheme="majorEastAsia" w:hint="eastAsia"/>
          <w:spacing w:val="-8"/>
          <w:sz w:val="22"/>
        </w:rPr>
        <w:t>任を負い</w:t>
      </w:r>
      <w:r w:rsidRPr="00BC4BCF">
        <w:rPr>
          <w:rFonts w:asciiTheme="majorEastAsia" w:eastAsiaTheme="majorEastAsia" w:hAnsiTheme="majorEastAsia" w:hint="eastAsia"/>
          <w:spacing w:val="-1"/>
          <w:sz w:val="22"/>
        </w:rPr>
        <w:t>か</w:t>
      </w:r>
      <w:r w:rsidRPr="00BC4BCF">
        <w:rPr>
          <w:rFonts w:asciiTheme="majorEastAsia" w:eastAsiaTheme="majorEastAsia" w:hAnsiTheme="majorEastAsia" w:hint="eastAsia"/>
          <w:spacing w:val="-8"/>
          <w:sz w:val="22"/>
        </w:rPr>
        <w:t>ねま</w:t>
      </w:r>
      <w:r w:rsidRPr="00BC4BCF">
        <w:rPr>
          <w:rFonts w:asciiTheme="majorEastAsia" w:eastAsiaTheme="majorEastAsia" w:hAnsiTheme="majorEastAsia" w:hint="eastAsia"/>
          <w:spacing w:val="-18"/>
          <w:sz w:val="22"/>
        </w:rPr>
        <w:t>す</w:t>
      </w:r>
      <w:r w:rsidRPr="00BC4BCF">
        <w:rPr>
          <w:rFonts w:asciiTheme="majorEastAsia" w:eastAsiaTheme="majorEastAsia" w:hAnsiTheme="majorEastAsia" w:hint="eastAsia"/>
          <w:sz w:val="22"/>
        </w:rPr>
        <w:t>。</w:t>
      </w:r>
    </w:p>
    <w:tbl>
      <w:tblPr>
        <w:tblStyle w:val="a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3350"/>
        <w:gridCol w:w="1334"/>
        <w:gridCol w:w="4220"/>
      </w:tblGrid>
      <w:tr w:rsidR="001E2400" w:rsidRPr="00BC4BCF" w14:paraId="6999B89F" w14:textId="77777777" w:rsidTr="001E2400">
        <w:trPr>
          <w:trHeight w:val="238"/>
        </w:trPr>
        <w:tc>
          <w:tcPr>
            <w:tcW w:w="1216" w:type="dxa"/>
            <w:vAlign w:val="center"/>
          </w:tcPr>
          <w:p w14:paraId="51CF03C2" w14:textId="77777777" w:rsidR="001E2400" w:rsidRPr="00BC4BCF" w:rsidRDefault="001E2400" w:rsidP="001E2400">
            <w:pPr>
              <w:spacing w:line="22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受付日</w:t>
            </w:r>
          </w:p>
        </w:tc>
        <w:tc>
          <w:tcPr>
            <w:tcW w:w="3350" w:type="dxa"/>
            <w:vAlign w:val="center"/>
          </w:tcPr>
          <w:p w14:paraId="0DCFFF0C" w14:textId="77777777" w:rsidR="001E2400" w:rsidRPr="00BC4BCF" w:rsidRDefault="001E2400" w:rsidP="001E2400">
            <w:pPr>
              <w:spacing w:line="22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2"/>
              </w:rPr>
              <w:t xml:space="preserve">　</w:t>
            </w:r>
          </w:p>
        </w:tc>
        <w:tc>
          <w:tcPr>
            <w:tcW w:w="1334" w:type="dxa"/>
            <w:vAlign w:val="center"/>
          </w:tcPr>
          <w:p w14:paraId="7F783377" w14:textId="77777777" w:rsidR="001E2400" w:rsidRPr="00BC4BCF" w:rsidRDefault="00F72F00" w:rsidP="001E2400">
            <w:pPr>
              <w:spacing w:line="22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現地確認日</w:t>
            </w:r>
          </w:p>
        </w:tc>
        <w:tc>
          <w:tcPr>
            <w:tcW w:w="4220" w:type="dxa"/>
            <w:vAlign w:val="center"/>
          </w:tcPr>
          <w:p w14:paraId="415B60B4" w14:textId="77777777" w:rsidR="001E2400" w:rsidRPr="00BC4BCF" w:rsidRDefault="001E2400" w:rsidP="00F72F00">
            <w:pPr>
              <w:spacing w:line="22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  <w:r w:rsidR="00F72F00" w:rsidRPr="00BC4BC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F72F00" w:rsidRPr="00BC4BCF">
              <w:rPr>
                <w:rFonts w:asciiTheme="majorEastAsia" w:eastAsiaTheme="majorEastAsia" w:hAnsiTheme="majorEastAsia" w:hint="eastAsia"/>
                <w:w w:val="125"/>
                <w:sz w:val="22"/>
              </w:rPr>
              <w:t xml:space="preserve">　</w:t>
            </w:r>
          </w:p>
        </w:tc>
      </w:tr>
      <w:tr w:rsidR="00F72F00" w:rsidRPr="00BC4BCF" w14:paraId="2A2307E4" w14:textId="77777777" w:rsidTr="001E2400">
        <w:trPr>
          <w:trHeight w:val="238"/>
        </w:trPr>
        <w:tc>
          <w:tcPr>
            <w:tcW w:w="1216" w:type="dxa"/>
            <w:vAlign w:val="center"/>
          </w:tcPr>
          <w:p w14:paraId="494CA6CB" w14:textId="77777777" w:rsidR="00F72F00" w:rsidRPr="00BC4BCF" w:rsidRDefault="00F72F00" w:rsidP="001E2400">
            <w:pPr>
              <w:spacing w:line="22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登録日</w:t>
            </w:r>
          </w:p>
        </w:tc>
        <w:tc>
          <w:tcPr>
            <w:tcW w:w="3350" w:type="dxa"/>
            <w:vAlign w:val="center"/>
          </w:tcPr>
          <w:p w14:paraId="1CA79D54" w14:textId="77777777" w:rsidR="00F72F00" w:rsidRPr="00BC4BCF" w:rsidRDefault="00F72F00" w:rsidP="001E2400">
            <w:pPr>
              <w:spacing w:line="22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2"/>
              </w:rPr>
              <w:t xml:space="preserve">　</w:t>
            </w:r>
          </w:p>
        </w:tc>
        <w:tc>
          <w:tcPr>
            <w:tcW w:w="1334" w:type="dxa"/>
            <w:vAlign w:val="center"/>
          </w:tcPr>
          <w:p w14:paraId="654B625A" w14:textId="77777777" w:rsidR="00F72F00" w:rsidRPr="00BC4BCF" w:rsidRDefault="00F72F00" w:rsidP="001E2400">
            <w:pPr>
              <w:spacing w:line="22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有効期日</w:t>
            </w:r>
          </w:p>
        </w:tc>
        <w:tc>
          <w:tcPr>
            <w:tcW w:w="4220" w:type="dxa"/>
            <w:vAlign w:val="center"/>
          </w:tcPr>
          <w:p w14:paraId="1808F170" w14:textId="77777777" w:rsidR="00F72F00" w:rsidRPr="00BC4BCF" w:rsidRDefault="00F72F00" w:rsidP="0056109F">
            <w:pPr>
              <w:spacing w:line="22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年　　月　　日　</w:t>
            </w:r>
            <w:r w:rsidRPr="00BC4BCF">
              <w:rPr>
                <w:rFonts w:asciiTheme="majorEastAsia" w:eastAsiaTheme="majorEastAsia" w:hAnsiTheme="majorEastAsia" w:hint="eastAsia"/>
                <w:w w:val="125"/>
                <w:sz w:val="22"/>
              </w:rPr>
              <w:t xml:space="preserve">　</w:t>
            </w:r>
          </w:p>
        </w:tc>
      </w:tr>
      <w:tr w:rsidR="00F72F00" w:rsidRPr="00BC4BCF" w14:paraId="3047D77B" w14:textId="77777777" w:rsidTr="001E2400">
        <w:trPr>
          <w:trHeight w:val="238"/>
        </w:trPr>
        <w:tc>
          <w:tcPr>
            <w:tcW w:w="1216" w:type="dxa"/>
            <w:vAlign w:val="center"/>
          </w:tcPr>
          <w:p w14:paraId="1CF28421" w14:textId="77777777" w:rsidR="00F72F00" w:rsidRPr="00BC4BCF" w:rsidRDefault="00F72F00" w:rsidP="001E2400">
            <w:pPr>
              <w:spacing w:line="22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契約成立日</w:t>
            </w:r>
          </w:p>
        </w:tc>
        <w:tc>
          <w:tcPr>
            <w:tcW w:w="3350" w:type="dxa"/>
            <w:vAlign w:val="center"/>
          </w:tcPr>
          <w:p w14:paraId="1EC3B8B6" w14:textId="77777777" w:rsidR="00F72F00" w:rsidRPr="00BC4BCF" w:rsidRDefault="00F72F00" w:rsidP="001E2400">
            <w:pPr>
              <w:spacing w:line="22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  <w:r w:rsidRPr="00BC4BCF">
              <w:rPr>
                <w:rFonts w:asciiTheme="majorEastAsia" w:eastAsiaTheme="majorEastAsia" w:hAnsiTheme="majorEastAsia" w:hint="eastAsia"/>
                <w:w w:val="45"/>
                <w:sz w:val="22"/>
              </w:rPr>
              <w:t xml:space="preserve">　</w:t>
            </w:r>
          </w:p>
        </w:tc>
        <w:tc>
          <w:tcPr>
            <w:tcW w:w="1334" w:type="dxa"/>
            <w:vAlign w:val="center"/>
          </w:tcPr>
          <w:p w14:paraId="5591E5F9" w14:textId="77777777" w:rsidR="00F72F00" w:rsidRPr="00BC4BCF" w:rsidRDefault="00F72F00" w:rsidP="001E2400">
            <w:pPr>
              <w:spacing w:line="22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登録抹消日</w:t>
            </w:r>
          </w:p>
        </w:tc>
        <w:tc>
          <w:tcPr>
            <w:tcW w:w="4220" w:type="dxa"/>
            <w:vAlign w:val="center"/>
          </w:tcPr>
          <w:p w14:paraId="593062B6" w14:textId="77777777" w:rsidR="00F72F00" w:rsidRPr="00BC4BCF" w:rsidRDefault="00F72F00" w:rsidP="0056109F">
            <w:pPr>
              <w:spacing w:line="220" w:lineRule="exac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 xml:space="preserve">年　　月　　日　</w:t>
            </w:r>
            <w:r w:rsidRPr="00BC4BCF">
              <w:rPr>
                <w:rFonts w:asciiTheme="majorEastAsia" w:eastAsiaTheme="majorEastAsia" w:hAnsiTheme="majorEastAsia" w:hint="eastAsia"/>
                <w:w w:val="125"/>
                <w:sz w:val="22"/>
              </w:rPr>
              <w:t xml:space="preserve">　</w:t>
            </w:r>
          </w:p>
        </w:tc>
      </w:tr>
      <w:tr w:rsidR="001E2400" w:rsidRPr="00BC4BCF" w14:paraId="253DB547" w14:textId="77777777" w:rsidTr="001E2400">
        <w:trPr>
          <w:trHeight w:val="238"/>
        </w:trPr>
        <w:tc>
          <w:tcPr>
            <w:tcW w:w="1216" w:type="dxa"/>
            <w:vAlign w:val="center"/>
          </w:tcPr>
          <w:p w14:paraId="4F224AB9" w14:textId="77777777" w:rsidR="001E2400" w:rsidRPr="00BC4BCF" w:rsidRDefault="00F72F00" w:rsidP="001E2400">
            <w:pPr>
              <w:spacing w:line="220" w:lineRule="exact"/>
              <w:ind w:left="40" w:right="2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BC4BCF">
              <w:rPr>
                <w:rFonts w:asciiTheme="majorEastAsia" w:eastAsiaTheme="majorEastAsia" w:hAnsiTheme="majorEastAsia" w:hint="eastAsia"/>
                <w:sz w:val="22"/>
              </w:rPr>
              <w:t>備考</w:t>
            </w:r>
          </w:p>
        </w:tc>
        <w:tc>
          <w:tcPr>
            <w:tcW w:w="8904" w:type="dxa"/>
            <w:gridSpan w:val="3"/>
            <w:vAlign w:val="center"/>
          </w:tcPr>
          <w:p w14:paraId="71996828" w14:textId="77777777" w:rsidR="001E2400" w:rsidRPr="00BC4BCF" w:rsidRDefault="001E2400" w:rsidP="001E2400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B602A40" w14:textId="77777777" w:rsidR="007831FE" w:rsidRPr="00BC4BCF" w:rsidRDefault="007831FE" w:rsidP="006D4EA6">
      <w:pPr>
        <w:spacing w:line="240" w:lineRule="exact"/>
        <w:rPr>
          <w:rFonts w:asciiTheme="majorEastAsia" w:eastAsiaTheme="majorEastAsia" w:hAnsiTheme="majorEastAsia"/>
          <w:sz w:val="24"/>
          <w:szCs w:val="24"/>
        </w:rPr>
      </w:pPr>
    </w:p>
    <w:sectPr w:rsidR="007831FE" w:rsidRPr="00BC4BCF" w:rsidSect="00F96514">
      <w:type w:val="continuous"/>
      <w:pgSz w:w="11906" w:h="16838" w:code="9"/>
      <w:pgMar w:top="426" w:right="420" w:bottom="420" w:left="735" w:header="0" w:footer="0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26197" w14:textId="77777777" w:rsidR="00214FCA" w:rsidRDefault="00214FCA" w:rsidP="006111CA">
      <w:pPr>
        <w:spacing w:line="240" w:lineRule="auto"/>
      </w:pPr>
      <w:r>
        <w:separator/>
      </w:r>
    </w:p>
  </w:endnote>
  <w:endnote w:type="continuationSeparator" w:id="0">
    <w:p w14:paraId="0F4193F7" w14:textId="77777777" w:rsidR="00214FCA" w:rsidRDefault="00214FCA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B893" w14:textId="77777777" w:rsidR="00214FCA" w:rsidRDefault="00214FCA" w:rsidP="006111CA">
      <w:pPr>
        <w:spacing w:line="240" w:lineRule="auto"/>
      </w:pPr>
      <w:r>
        <w:separator/>
      </w:r>
    </w:p>
  </w:footnote>
  <w:footnote w:type="continuationSeparator" w:id="0">
    <w:p w14:paraId="23AB6C27" w14:textId="77777777" w:rsidR="00214FCA" w:rsidRDefault="00214FCA" w:rsidP="006111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564BE"/>
    <w:multiLevelType w:val="hybridMultilevel"/>
    <w:tmpl w:val="FFFFFFFF"/>
    <w:lvl w:ilvl="0" w:tplc="0B2ABD1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B103AB"/>
    <w:multiLevelType w:val="hybridMultilevel"/>
    <w:tmpl w:val="FFFFFFFF"/>
    <w:lvl w:ilvl="0" w:tplc="3B7C51BC">
      <w:numFmt w:val="bullet"/>
      <w:lvlText w:val="□"/>
      <w:lvlJc w:val="left"/>
      <w:pPr>
        <w:ind w:left="58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7F9A1BE2"/>
    <w:multiLevelType w:val="hybridMultilevel"/>
    <w:tmpl w:val="FFFFFFFF"/>
    <w:lvl w:ilvl="0" w:tplc="6D7812B2">
      <w:numFmt w:val="bullet"/>
      <w:lvlText w:val="□"/>
      <w:lvlJc w:val="left"/>
      <w:pPr>
        <w:ind w:left="380" w:hanging="360"/>
      </w:pPr>
      <w:rPr>
        <w:rFonts w:ascii="ＭＳ 明朝" w:eastAsia="ＭＳ 明朝" w:hAnsi="ＭＳ 明朝" w:hint="eastAsia"/>
        <w:sz w:val="25"/>
      </w:rPr>
    </w:lvl>
    <w:lvl w:ilvl="1" w:tplc="0409000B" w:tentative="1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0" w:hanging="420"/>
      </w:pPr>
      <w:rPr>
        <w:rFonts w:ascii="Wingdings" w:hAnsi="Wingdings" w:hint="default"/>
      </w:rPr>
    </w:lvl>
  </w:abstractNum>
  <w:num w:numId="1" w16cid:durableId="69737168">
    <w:abstractNumId w:val="1"/>
  </w:num>
  <w:num w:numId="2" w16cid:durableId="1472558521">
    <w:abstractNumId w:val="2"/>
  </w:num>
  <w:num w:numId="3" w16cid:durableId="14204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FE"/>
    <w:rsid w:val="00000162"/>
    <w:rsid w:val="00002137"/>
    <w:rsid w:val="000069D3"/>
    <w:rsid w:val="00022770"/>
    <w:rsid w:val="000272A7"/>
    <w:rsid w:val="00052BCB"/>
    <w:rsid w:val="0005312D"/>
    <w:rsid w:val="00061400"/>
    <w:rsid w:val="000D0A92"/>
    <w:rsid w:val="00116471"/>
    <w:rsid w:val="00145784"/>
    <w:rsid w:val="001B76B0"/>
    <w:rsid w:val="001E2400"/>
    <w:rsid w:val="0020169C"/>
    <w:rsid w:val="00214FCA"/>
    <w:rsid w:val="00242F19"/>
    <w:rsid w:val="002456F2"/>
    <w:rsid w:val="00272393"/>
    <w:rsid w:val="002A3083"/>
    <w:rsid w:val="002B4B7D"/>
    <w:rsid w:val="002E3153"/>
    <w:rsid w:val="002F2AFA"/>
    <w:rsid w:val="00312371"/>
    <w:rsid w:val="003703DF"/>
    <w:rsid w:val="0041240D"/>
    <w:rsid w:val="004571FC"/>
    <w:rsid w:val="00485940"/>
    <w:rsid w:val="00494DBD"/>
    <w:rsid w:val="00555E31"/>
    <w:rsid w:val="0056109F"/>
    <w:rsid w:val="00567FCD"/>
    <w:rsid w:val="00584A2A"/>
    <w:rsid w:val="006111CA"/>
    <w:rsid w:val="00633915"/>
    <w:rsid w:val="006974EC"/>
    <w:rsid w:val="006A0B44"/>
    <w:rsid w:val="006D4EA6"/>
    <w:rsid w:val="007160A4"/>
    <w:rsid w:val="007831FE"/>
    <w:rsid w:val="00793BD7"/>
    <w:rsid w:val="007D718B"/>
    <w:rsid w:val="00905861"/>
    <w:rsid w:val="009066C9"/>
    <w:rsid w:val="00932042"/>
    <w:rsid w:val="0095230F"/>
    <w:rsid w:val="00956333"/>
    <w:rsid w:val="00974626"/>
    <w:rsid w:val="00A0152E"/>
    <w:rsid w:val="00A876DF"/>
    <w:rsid w:val="00B65423"/>
    <w:rsid w:val="00BB5765"/>
    <w:rsid w:val="00BC4BCF"/>
    <w:rsid w:val="00BF44E4"/>
    <w:rsid w:val="00C019F0"/>
    <w:rsid w:val="00C1015F"/>
    <w:rsid w:val="00C41E95"/>
    <w:rsid w:val="00D03157"/>
    <w:rsid w:val="00D123CD"/>
    <w:rsid w:val="00D44C1C"/>
    <w:rsid w:val="00D47FD0"/>
    <w:rsid w:val="00D843EC"/>
    <w:rsid w:val="00DB0028"/>
    <w:rsid w:val="00DB36A8"/>
    <w:rsid w:val="00DD1199"/>
    <w:rsid w:val="00F31B50"/>
    <w:rsid w:val="00F50D5E"/>
    <w:rsid w:val="00F72F00"/>
    <w:rsid w:val="00F96514"/>
    <w:rsid w:val="00FA4298"/>
    <w:rsid w:val="00FC5FC9"/>
    <w:rsid w:val="00F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D6AB8A"/>
  <w14:defaultImageDpi w14:val="0"/>
  <w15:docId w15:val="{B0DF438E-6798-4E1C-AAC0-6B28DFF7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table" w:styleId="a7">
    <w:name w:val="Table Grid"/>
    <w:basedOn w:val="a1"/>
    <w:uiPriority w:val="59"/>
    <w:rsid w:val="00FA429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974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chonew03\Desktop\zhangmeiyu\20130314\ASWord&#32068;_&#27096;&#24335;38&#20493;&#12304;Word2010&#1230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9AA8-06D6-4719-8B28-C015B4B9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ASWord組_様式38倍【Word2010】.dotx</Template>
  <TotalTime>1</TotalTime>
  <Pages>2</Pages>
  <Words>205</Words>
  <Characters>1169</Characters>
  <Application>Microsoft Office Word</Application>
  <DocSecurity>0</DocSecurity>
  <Lines>9</Lines>
  <Paragraphs>2</Paragraphs>
  <ScaleCrop>false</ScaleCrop>
  <Company>HP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</dc:creator>
  <cp:keywords/>
  <dc:description/>
  <cp:lastModifiedBy>長洲町役場_林久幸</cp:lastModifiedBy>
  <cp:revision>2</cp:revision>
  <cp:lastPrinted>2017-09-12T02:08:00Z</cp:lastPrinted>
  <dcterms:created xsi:type="dcterms:W3CDTF">2026-09-03T04:25:00Z</dcterms:created>
  <dcterms:modified xsi:type="dcterms:W3CDTF">2026-09-03T04:25:00Z</dcterms:modified>
</cp:coreProperties>
</file>